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F53C82" w:rsidRDefault="00985360" w:rsidP="00736D51">
      <w:pPr>
        <w:pStyle w:val="Ttulo1"/>
        <w:rPr>
          <w:sz w:val="3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250407CD" wp14:editId="26AC05A3">
            <wp:simplePos x="0" y="0"/>
            <wp:positionH relativeFrom="column">
              <wp:posOffset>4095750</wp:posOffset>
            </wp:positionH>
            <wp:positionV relativeFrom="paragraph">
              <wp:posOffset>34290</wp:posOffset>
            </wp:positionV>
            <wp:extent cx="3114675" cy="3228975"/>
            <wp:effectExtent l="0" t="0" r="9525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4675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040" w:rsidRPr="00F53C82">
        <w:rPr>
          <w:sz w:val="32"/>
        </w:rPr>
        <w:t>Riñones</w:t>
      </w:r>
      <w:r w:rsidRPr="00985360">
        <w:rPr>
          <w:noProof/>
          <w:lang w:val="es-GT" w:eastAsia="es-GT"/>
        </w:rPr>
        <w:t xml:space="preserve"> </w:t>
      </w:r>
    </w:p>
    <w:p w:rsidR="00F53C82" w:rsidRPr="00B36E0A" w:rsidRDefault="005B164B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9E3DB7">
        <w:rPr>
          <w:b/>
          <w:sz w:val="22"/>
        </w:rPr>
        <w:t>Eliminan</w:t>
      </w:r>
      <w:r w:rsidRPr="00B36E0A">
        <w:rPr>
          <w:sz w:val="22"/>
        </w:rPr>
        <w:t xml:space="preserve"> </w:t>
      </w:r>
      <w:r w:rsidRPr="009E3DB7">
        <w:rPr>
          <w:b/>
          <w:sz w:val="22"/>
        </w:rPr>
        <w:t>el exceso</w:t>
      </w:r>
      <w:r w:rsidRPr="00B36E0A">
        <w:rPr>
          <w:sz w:val="22"/>
        </w:rPr>
        <w:t xml:space="preserve"> de agua, sales y desechos del metabolismo de las proteínas </w:t>
      </w:r>
      <w:r w:rsidR="009E3DB7" w:rsidRPr="00B36E0A">
        <w:rPr>
          <w:sz w:val="22"/>
        </w:rPr>
        <w:t xml:space="preserve">de la sangre </w:t>
      </w:r>
      <w:r w:rsidRPr="00B36E0A">
        <w:rPr>
          <w:sz w:val="22"/>
        </w:rPr>
        <w:t xml:space="preserve">y </w:t>
      </w:r>
      <w:r w:rsidRPr="009E3DB7">
        <w:rPr>
          <w:b/>
          <w:sz w:val="22"/>
        </w:rPr>
        <w:t>devuelve los nutrientes</w:t>
      </w:r>
      <w:r w:rsidRPr="00B36E0A">
        <w:rPr>
          <w:sz w:val="22"/>
        </w:rPr>
        <w:t xml:space="preserve"> necesarios.</w:t>
      </w:r>
    </w:p>
    <w:p w:rsidR="00F53C82" w:rsidRPr="00B36E0A" w:rsidRDefault="005B164B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9E3DB7">
        <w:rPr>
          <w:b/>
          <w:sz w:val="22"/>
        </w:rPr>
        <w:t>Retroperitonealmente</w:t>
      </w:r>
      <w:r w:rsidRPr="00B36E0A">
        <w:rPr>
          <w:sz w:val="22"/>
        </w:rPr>
        <w:t xml:space="preserve"> en la pared posterior del abdomen </w:t>
      </w:r>
    </w:p>
    <w:p w:rsidR="005B164B" w:rsidRPr="00B36E0A" w:rsidRDefault="005B164B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B36E0A">
        <w:rPr>
          <w:sz w:val="22"/>
        </w:rPr>
        <w:t xml:space="preserve">A nivel de </w:t>
      </w:r>
      <w:r w:rsidRPr="009E3DB7">
        <w:rPr>
          <w:b/>
          <w:sz w:val="22"/>
        </w:rPr>
        <w:t>T12-L3</w:t>
      </w:r>
    </w:p>
    <w:p w:rsidR="00AD03AF" w:rsidRPr="00B36E0A" w:rsidRDefault="00AD03AF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9E3DB7">
        <w:rPr>
          <w:b/>
          <w:sz w:val="22"/>
        </w:rPr>
        <w:t>10cm</w:t>
      </w:r>
      <w:r w:rsidRPr="00B36E0A">
        <w:rPr>
          <w:sz w:val="22"/>
        </w:rPr>
        <w:t xml:space="preserve"> de largo, </w:t>
      </w:r>
      <w:r w:rsidRPr="009E3DB7">
        <w:rPr>
          <w:b/>
          <w:sz w:val="22"/>
        </w:rPr>
        <w:t>5cm</w:t>
      </w:r>
      <w:r w:rsidRPr="00B36E0A">
        <w:rPr>
          <w:sz w:val="22"/>
        </w:rPr>
        <w:t xml:space="preserve"> de ancho y </w:t>
      </w:r>
      <w:r w:rsidRPr="009E3DB7">
        <w:rPr>
          <w:b/>
          <w:sz w:val="22"/>
        </w:rPr>
        <w:t>2.5cm</w:t>
      </w:r>
      <w:r w:rsidRPr="00B36E0A">
        <w:rPr>
          <w:sz w:val="22"/>
        </w:rPr>
        <w:t xml:space="preserve"> de grosor.</w:t>
      </w:r>
    </w:p>
    <w:p w:rsidR="00C32F9A" w:rsidRPr="00C32F9A" w:rsidRDefault="00C32F9A" w:rsidP="00C32F9A">
      <w:pPr>
        <w:pStyle w:val="Prrafodelista"/>
        <w:numPr>
          <w:ilvl w:val="0"/>
          <w:numId w:val="2"/>
        </w:numPr>
        <w:ind w:left="360"/>
        <w:rPr>
          <w:sz w:val="20"/>
        </w:rPr>
      </w:pPr>
      <w:r w:rsidRPr="00C32F9A">
        <w:rPr>
          <w:b/>
        </w:rPr>
        <w:t>Configuración</w:t>
      </w:r>
      <w:r>
        <w:rPr>
          <w:sz w:val="22"/>
        </w:rPr>
        <w:t xml:space="preserve">: cara anterior y posterior; borde medial y lateral y polo superior e inferior. </w:t>
      </w:r>
    </w:p>
    <w:p w:rsidR="005B164B" w:rsidRDefault="00C01C20" w:rsidP="00B36E0A">
      <w:pPr>
        <w:rPr>
          <w:sz w:val="22"/>
        </w:rPr>
      </w:pPr>
      <w:r>
        <w:rPr>
          <w:noProof/>
          <w:lang w:val="es-GT" w:eastAsia="es-GT"/>
        </w:rPr>
        <w:t xml:space="preserve"> </w:t>
      </w:r>
    </w:p>
    <w:p w:rsidR="005B164B" w:rsidRPr="00B36E0A" w:rsidRDefault="005B164B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93C2F">
        <w:rPr>
          <w:b/>
        </w:rPr>
        <w:t>Hilio renal</w:t>
      </w:r>
      <w:r w:rsidRPr="00B36E0A">
        <w:rPr>
          <w:sz w:val="22"/>
        </w:rPr>
        <w:t xml:space="preserve">: escotadura en el borde medial cóncavo, es la entrada al seno renal; </w:t>
      </w:r>
    </w:p>
    <w:p w:rsidR="005B164B" w:rsidRPr="00B36E0A" w:rsidRDefault="005B164B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93C2F">
        <w:rPr>
          <w:b/>
          <w:sz w:val="22"/>
        </w:rPr>
        <w:t>El hilio del riñón izquierdo</w:t>
      </w:r>
      <w:r w:rsidRPr="00B36E0A">
        <w:rPr>
          <w:sz w:val="22"/>
        </w:rPr>
        <w:t xml:space="preserve"> se encuentra cerca del </w:t>
      </w:r>
      <w:r w:rsidRPr="00793C2F">
        <w:rPr>
          <w:sz w:val="22"/>
          <w:u w:val="single"/>
        </w:rPr>
        <w:t>plano transpilórico</w:t>
      </w:r>
      <w:r w:rsidR="00291A4E" w:rsidRPr="00B36E0A">
        <w:rPr>
          <w:sz w:val="22"/>
        </w:rPr>
        <w:t xml:space="preserve">, a </w:t>
      </w:r>
      <w:r w:rsidR="00291A4E" w:rsidRPr="00793C2F">
        <w:rPr>
          <w:sz w:val="22"/>
          <w:u w:val="single"/>
        </w:rPr>
        <w:t>5cm del plano medio</w:t>
      </w:r>
      <w:r w:rsidRPr="00B36E0A">
        <w:rPr>
          <w:sz w:val="22"/>
        </w:rPr>
        <w:t>.</w:t>
      </w:r>
    </w:p>
    <w:p w:rsidR="00291A4E" w:rsidRPr="00B36E0A" w:rsidRDefault="00291A4E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93C2F">
        <w:rPr>
          <w:b/>
          <w:sz w:val="22"/>
        </w:rPr>
        <w:t>El plano transpilórico</w:t>
      </w:r>
      <w:r w:rsidRPr="00B36E0A">
        <w:rPr>
          <w:sz w:val="22"/>
        </w:rPr>
        <w:t xml:space="preserve"> pasa a través del </w:t>
      </w:r>
      <w:r w:rsidRPr="00793C2F">
        <w:rPr>
          <w:sz w:val="22"/>
          <w:u w:val="single"/>
        </w:rPr>
        <w:t>polo superior del riñón derecho</w:t>
      </w:r>
      <w:r w:rsidRPr="00B36E0A">
        <w:rPr>
          <w:sz w:val="22"/>
        </w:rPr>
        <w:t xml:space="preserve"> </w:t>
      </w:r>
    </w:p>
    <w:p w:rsidR="00291A4E" w:rsidRPr="00B36E0A" w:rsidRDefault="00291A4E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93C2F">
        <w:rPr>
          <w:b/>
          <w:sz w:val="22"/>
        </w:rPr>
        <w:t>El riñón derecho</w:t>
      </w:r>
      <w:r w:rsidRPr="00B36E0A">
        <w:rPr>
          <w:sz w:val="22"/>
        </w:rPr>
        <w:t xml:space="preserve"> está </w:t>
      </w:r>
      <w:r w:rsidRPr="00793C2F">
        <w:rPr>
          <w:sz w:val="22"/>
          <w:u w:val="single"/>
        </w:rPr>
        <w:t>2.5cm más bajo</w:t>
      </w:r>
      <w:r w:rsidRPr="00B36E0A">
        <w:rPr>
          <w:sz w:val="22"/>
        </w:rPr>
        <w:t xml:space="preserve"> que el izquierdo.</w:t>
      </w:r>
    </w:p>
    <w:p w:rsidR="00AD03AF" w:rsidRPr="0073124E" w:rsidRDefault="00E01793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93C2F">
        <w:rPr>
          <w:sz w:val="22"/>
          <w:u w:val="single"/>
        </w:rPr>
        <w:t>Las porciones superiores</w:t>
      </w:r>
      <w:r w:rsidRPr="00B36E0A">
        <w:rPr>
          <w:sz w:val="22"/>
        </w:rPr>
        <w:t xml:space="preserve"> de los riñones se sitúan </w:t>
      </w:r>
      <w:r w:rsidRPr="00793C2F">
        <w:rPr>
          <w:b/>
          <w:sz w:val="22"/>
        </w:rPr>
        <w:t>profundas a las costillas 11° y 12°</w:t>
      </w:r>
    </w:p>
    <w:p w:rsidR="0073124E" w:rsidRPr="0073124E" w:rsidRDefault="0073124E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3124E">
        <w:rPr>
          <w:sz w:val="22"/>
          <w:u w:val="single"/>
        </w:rPr>
        <w:t>Cada riñón</w:t>
      </w:r>
      <w:r w:rsidRPr="0073124E">
        <w:rPr>
          <w:sz w:val="22"/>
        </w:rPr>
        <w:t xml:space="preserve"> se desplaza </w:t>
      </w:r>
      <w:r w:rsidRPr="0073124E">
        <w:rPr>
          <w:b/>
          <w:sz w:val="22"/>
        </w:rPr>
        <w:t>2-3cm verticalmente</w:t>
      </w:r>
      <w:r w:rsidRPr="0073124E">
        <w:rPr>
          <w:sz w:val="22"/>
        </w:rPr>
        <w:t xml:space="preserve"> durante el </w:t>
      </w:r>
      <w:proofErr w:type="spellStart"/>
      <w:r w:rsidRPr="0073124E">
        <w:rPr>
          <w:sz w:val="22"/>
        </w:rPr>
        <w:t>mov</w:t>
      </w:r>
      <w:proofErr w:type="spellEnd"/>
      <w:r w:rsidRPr="0073124E">
        <w:rPr>
          <w:sz w:val="22"/>
        </w:rPr>
        <w:t xml:space="preserve"> del </w:t>
      </w:r>
      <w:r w:rsidRPr="0073124E">
        <w:rPr>
          <w:b/>
          <w:sz w:val="22"/>
        </w:rPr>
        <w:t>diafragma</w:t>
      </w:r>
      <w:r w:rsidRPr="0073124E">
        <w:rPr>
          <w:sz w:val="22"/>
        </w:rPr>
        <w:t xml:space="preserve"> en </w:t>
      </w:r>
      <w:r w:rsidRPr="0073124E">
        <w:rPr>
          <w:sz w:val="22"/>
          <w:u w:val="single"/>
        </w:rPr>
        <w:t>inspiración profunda</w:t>
      </w:r>
      <w:r w:rsidRPr="0073124E">
        <w:rPr>
          <w:sz w:val="22"/>
        </w:rPr>
        <w:t>.</w:t>
      </w:r>
    </w:p>
    <w:p w:rsidR="00291A4E" w:rsidRPr="00B36E0A" w:rsidRDefault="00985360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FFB500" wp14:editId="0ACFA2A3">
                <wp:simplePos x="0" y="0"/>
                <wp:positionH relativeFrom="column">
                  <wp:posOffset>85725</wp:posOffset>
                </wp:positionH>
                <wp:positionV relativeFrom="paragraph">
                  <wp:posOffset>309880</wp:posOffset>
                </wp:positionV>
                <wp:extent cx="6477000" cy="2552700"/>
                <wp:effectExtent l="0" t="0" r="0" b="0"/>
                <wp:wrapSquare wrapText="bothSides"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2552700"/>
                          <a:chOff x="0" y="0"/>
                          <a:chExt cx="5648325" cy="2552700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7625"/>
                            <a:ext cx="468630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57725" y="0"/>
                            <a:ext cx="990600" cy="235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4 Grupo" o:spid="_x0000_s1026" style="position:absolute;margin-left:6.75pt;margin-top:24.4pt;width:510pt;height:201pt;z-index:251658240;mso-width-relative:margin" coordsize="56483,2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top:476;width:46863;height:25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AOeTBAAAA2gAAAA8AAABkcnMvZG93bnJldi54bWxEj0GLwjAUhO+C/yE8YW+auoJINRapFBT2&#10;surB46N5psXmpTSxdvfXbxYEj8PMfMNsssE2oqfO144VzGcJCOLS6ZqNgsu5mK5A+ICssXFMCn7I&#10;Q7YdjzaYavfkb+pPwYgIYZ+igiqENpXSlxVZ9DPXEkfv5jqLIcrOSN3hM8JtIz+TZCkt1hwXKmwp&#10;r6i8nx5WQc7XPdfFrxlYm2txPMil/uqV+pgMuzWIQEN4h1/tg1awgP8r8QbI7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AOeTBAAAA2gAAAA8AAAAAAAAAAAAAAAAAnwIA&#10;AGRycy9kb3ducmV2LnhtbFBLBQYAAAAABAAEAPcAAACNAwAAAAA=&#10;">
                  <v:imagedata r:id="rId11" o:title="" croptop="16161f" cropbottom="10379f" cropleft="6561f" cropright="4258f"/>
                  <v:path arrowok="t"/>
                </v:shape>
                <v:shape id="Imagen 2" o:spid="_x0000_s1028" type="#_x0000_t75" style="position:absolute;left:46577;width:9906;height:2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HkuTCAAAA2gAAAA8AAABkcnMvZG93bnJldi54bWxEj0FrAjEUhO8F/0N4greaVaQtq1HUUvAm&#10;1YJ4eyTP3cXNy5pk3fXfm0Khx2FmvmEWq97W4k4+VI4VTMYZCGLtTMWFgp/j1+sHiBCRDdaOScGD&#10;AqyWg5cF5sZ1/E33QyxEgnDIUUEZY5NLGXRJFsPYNcTJuzhvMSbpC2k8dgluaznNsjdpseK0UGJD&#10;25L09dBaBbjZHt+7izvfZvu2Pfmdnn1WWqnRsF/PQUTq43/4r70zCqbweyXdALl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B5LkwgAAANoAAAAPAAAAAAAAAAAAAAAAAJ8C&#10;AABkcnMvZG93bnJldi54bWxQSwUGAAAAAAQABAD3AAAAjgMAAAAA&#10;">
                  <v:imagedata r:id="rId12" o:title="" croptop="15427f" cropbottom="13467f" cropleft="47177f" cropright="6788f"/>
                  <v:path arrowok="t"/>
                </v:shape>
                <w10:wrap type="square"/>
              </v:group>
            </w:pict>
          </mc:Fallback>
        </mc:AlternateContent>
      </w:r>
      <w:r w:rsidR="00AD03AF" w:rsidRPr="00793C2F">
        <w:rPr>
          <w:b/>
          <w:sz w:val="22"/>
        </w:rPr>
        <w:t>El polo inferior del riñón derecho</w:t>
      </w:r>
      <w:r w:rsidR="00AD03AF" w:rsidRPr="00B36E0A">
        <w:rPr>
          <w:sz w:val="22"/>
        </w:rPr>
        <w:t xml:space="preserve"> se encuentra </w:t>
      </w:r>
      <w:r w:rsidR="00AD03AF" w:rsidRPr="00793C2F">
        <w:rPr>
          <w:sz w:val="22"/>
          <w:u w:val="single"/>
        </w:rPr>
        <w:t>un través de dedo</w:t>
      </w:r>
      <w:r w:rsidR="00AD03AF" w:rsidRPr="00B36E0A">
        <w:rPr>
          <w:sz w:val="22"/>
        </w:rPr>
        <w:t xml:space="preserve"> por encima de la </w:t>
      </w:r>
      <w:r w:rsidR="00AD03AF" w:rsidRPr="00793C2F">
        <w:rPr>
          <w:sz w:val="22"/>
          <w:u w:val="single"/>
        </w:rPr>
        <w:t>cresta ilíaca</w:t>
      </w:r>
      <w:r w:rsidR="00AD03AF" w:rsidRPr="00B36E0A">
        <w:rPr>
          <w:sz w:val="22"/>
        </w:rPr>
        <w:t>.</w:t>
      </w:r>
    </w:p>
    <w:p w:rsidR="00AD03AF" w:rsidRDefault="00A36294" w:rsidP="00B36E0A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64ED9EB0" wp14:editId="0AEDBA3B">
            <wp:simplePos x="0" y="0"/>
            <wp:positionH relativeFrom="column">
              <wp:posOffset>4333875</wp:posOffset>
            </wp:positionH>
            <wp:positionV relativeFrom="paragraph">
              <wp:posOffset>2822575</wp:posOffset>
            </wp:positionV>
            <wp:extent cx="2762250" cy="200025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225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3AF" w:rsidRPr="00B36E0A" w:rsidRDefault="002353EB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93C2F">
        <w:rPr>
          <w:b/>
          <w:sz w:val="22"/>
        </w:rPr>
        <w:t>Las caras posteriores</w:t>
      </w:r>
      <w:r w:rsidRPr="00B36E0A">
        <w:rPr>
          <w:sz w:val="22"/>
        </w:rPr>
        <w:t xml:space="preserve"> se relacionan con el </w:t>
      </w:r>
      <w:r w:rsidRPr="00793C2F">
        <w:rPr>
          <w:sz w:val="22"/>
          <w:u w:val="single"/>
        </w:rPr>
        <w:t>diafragma</w:t>
      </w:r>
      <w:r w:rsidR="006134F7" w:rsidRPr="00793C2F">
        <w:rPr>
          <w:sz w:val="22"/>
          <w:u w:val="single"/>
        </w:rPr>
        <w:t xml:space="preserve"> y músculos psoas mayor y cuadrado lumbar</w:t>
      </w:r>
      <w:r w:rsidRPr="00B36E0A">
        <w:rPr>
          <w:sz w:val="22"/>
        </w:rPr>
        <w:t>.</w:t>
      </w:r>
    </w:p>
    <w:p w:rsidR="006134F7" w:rsidRPr="00B36E0A" w:rsidRDefault="006134F7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4B7898">
        <w:rPr>
          <w:sz w:val="22"/>
          <w:u w:val="single"/>
        </w:rPr>
        <w:t>El nervio y vasos subcostales, nervios iliohipogástricos e ilioinguinal descienden</w:t>
      </w:r>
      <w:r w:rsidRPr="00B36E0A">
        <w:rPr>
          <w:sz w:val="22"/>
        </w:rPr>
        <w:t xml:space="preserve"> y atraviesan las </w:t>
      </w:r>
      <w:r w:rsidRPr="004B7898">
        <w:rPr>
          <w:b/>
          <w:sz w:val="22"/>
        </w:rPr>
        <w:t>caras posteriores de los riñones</w:t>
      </w:r>
    </w:p>
    <w:p w:rsidR="00F53C82" w:rsidRPr="00F53C82" w:rsidRDefault="00F53C82" w:rsidP="00B36E0A">
      <w:pPr>
        <w:rPr>
          <w:sz w:val="22"/>
        </w:rPr>
      </w:pPr>
    </w:p>
    <w:p w:rsidR="00F53C82" w:rsidRPr="00B36E0A" w:rsidRDefault="00655094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17542">
        <w:rPr>
          <w:b/>
          <w:sz w:val="22"/>
        </w:rPr>
        <w:t>Riñón derecho</w:t>
      </w:r>
      <w:r w:rsidRPr="00B36E0A">
        <w:rPr>
          <w:sz w:val="22"/>
        </w:rPr>
        <w:t xml:space="preserve"> se relaciona con duodeno, colon ascendente e hígado (separados por el receso hepatorrenal)</w:t>
      </w:r>
    </w:p>
    <w:p w:rsidR="00F53C82" w:rsidRDefault="00655094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717542">
        <w:rPr>
          <w:b/>
          <w:sz w:val="22"/>
        </w:rPr>
        <w:t>Riñón izquierdo</w:t>
      </w:r>
      <w:r w:rsidRPr="00B36E0A">
        <w:rPr>
          <w:sz w:val="22"/>
        </w:rPr>
        <w:t xml:space="preserve"> se relaciona con estómago, bazo, páncreas, yeyuno y colon descendente. </w:t>
      </w:r>
    </w:p>
    <w:p w:rsidR="00E31D80" w:rsidRDefault="00E31D80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b/>
          <w:sz w:val="22"/>
        </w:rPr>
        <w:t>En el hilio</w:t>
      </w:r>
      <w:r>
        <w:rPr>
          <w:sz w:val="22"/>
        </w:rPr>
        <w:t xml:space="preserve">, la </w:t>
      </w:r>
      <w:r w:rsidRPr="00E31D80">
        <w:rPr>
          <w:b/>
          <w:sz w:val="22"/>
        </w:rPr>
        <w:t>vena renal</w:t>
      </w:r>
      <w:r>
        <w:rPr>
          <w:sz w:val="22"/>
        </w:rPr>
        <w:t xml:space="preserve"> es </w:t>
      </w:r>
      <w:r w:rsidRPr="00E31D80">
        <w:rPr>
          <w:sz w:val="22"/>
          <w:u w:val="single"/>
        </w:rPr>
        <w:t>anterior</w:t>
      </w:r>
      <w:r>
        <w:rPr>
          <w:sz w:val="22"/>
        </w:rPr>
        <w:t xml:space="preserve"> a la </w:t>
      </w:r>
      <w:r w:rsidRPr="00E31D80">
        <w:rPr>
          <w:b/>
          <w:sz w:val="22"/>
        </w:rPr>
        <w:t>arteria renal</w:t>
      </w:r>
      <w:r>
        <w:rPr>
          <w:sz w:val="22"/>
        </w:rPr>
        <w:t xml:space="preserve">, que es </w:t>
      </w:r>
      <w:r w:rsidRPr="00E31D80">
        <w:rPr>
          <w:sz w:val="22"/>
          <w:u w:val="single"/>
        </w:rPr>
        <w:t>anterior</w:t>
      </w:r>
      <w:r>
        <w:rPr>
          <w:sz w:val="22"/>
        </w:rPr>
        <w:t xml:space="preserve"> a la </w:t>
      </w:r>
      <w:r w:rsidRPr="00E31D80">
        <w:rPr>
          <w:b/>
          <w:sz w:val="22"/>
        </w:rPr>
        <w:t>pelvis renal</w:t>
      </w:r>
      <w:r>
        <w:rPr>
          <w:sz w:val="22"/>
        </w:rPr>
        <w:t>.</w:t>
      </w:r>
    </w:p>
    <w:p w:rsidR="00C32F9A" w:rsidRDefault="00A36294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18994E7A" wp14:editId="4C645CA9">
            <wp:simplePos x="0" y="0"/>
            <wp:positionH relativeFrom="column">
              <wp:posOffset>4495800</wp:posOffset>
            </wp:positionH>
            <wp:positionV relativeFrom="paragraph">
              <wp:posOffset>-490220</wp:posOffset>
            </wp:positionV>
            <wp:extent cx="2581275" cy="2505075"/>
            <wp:effectExtent l="0" t="0" r="9525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8127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F9A">
        <w:rPr>
          <w:b/>
        </w:rPr>
        <w:t xml:space="preserve">Seno renal, </w:t>
      </w:r>
      <w:r w:rsidR="00C32F9A">
        <w:rPr>
          <w:sz w:val="22"/>
        </w:rPr>
        <w:t>ocupado por la pelvis, cálices, vasos, nervios renales y grasa.</w:t>
      </w:r>
    </w:p>
    <w:p w:rsidR="00B10776" w:rsidRPr="00B10776" w:rsidRDefault="00B10776" w:rsidP="00B36E0A">
      <w:pPr>
        <w:pStyle w:val="Prrafodelista"/>
        <w:numPr>
          <w:ilvl w:val="0"/>
          <w:numId w:val="2"/>
        </w:numPr>
        <w:ind w:left="360"/>
        <w:rPr>
          <w:sz w:val="20"/>
        </w:rPr>
      </w:pPr>
      <w:r w:rsidRPr="00B10776">
        <w:rPr>
          <w:b/>
          <w:sz w:val="22"/>
        </w:rPr>
        <w:t>Debido a la protrusión a las VL</w:t>
      </w:r>
      <w:r>
        <w:rPr>
          <w:sz w:val="22"/>
        </w:rPr>
        <w:t xml:space="preserve"> los riñones se sitúan oblicuamente formando un ángulo entre sí.</w:t>
      </w:r>
    </w:p>
    <w:p w:rsidR="00B10776" w:rsidRPr="00B10776" w:rsidRDefault="00B10776" w:rsidP="00B36E0A">
      <w:pPr>
        <w:pStyle w:val="Prrafodelista"/>
        <w:numPr>
          <w:ilvl w:val="0"/>
          <w:numId w:val="2"/>
        </w:numPr>
        <w:ind w:left="360"/>
        <w:rPr>
          <w:sz w:val="20"/>
        </w:rPr>
      </w:pPr>
      <w:r w:rsidRPr="00B10776">
        <w:rPr>
          <w:sz w:val="22"/>
        </w:rPr>
        <w:t>El</w:t>
      </w:r>
      <w:r>
        <w:rPr>
          <w:b/>
          <w:sz w:val="22"/>
        </w:rPr>
        <w:t xml:space="preserve"> diámetro transversal </w:t>
      </w:r>
      <w:r w:rsidRPr="00B10776">
        <w:rPr>
          <w:sz w:val="22"/>
        </w:rPr>
        <w:t>del riñón</w:t>
      </w:r>
      <w:r>
        <w:rPr>
          <w:b/>
          <w:sz w:val="22"/>
        </w:rPr>
        <w:t xml:space="preserve"> </w:t>
      </w:r>
      <w:r w:rsidRPr="00B10776">
        <w:rPr>
          <w:sz w:val="22"/>
        </w:rPr>
        <w:t>aparece</w:t>
      </w:r>
      <w:r>
        <w:rPr>
          <w:b/>
          <w:sz w:val="22"/>
        </w:rPr>
        <w:t xml:space="preserve"> </w:t>
      </w:r>
      <w:r w:rsidRPr="00B10776">
        <w:rPr>
          <w:sz w:val="22"/>
          <w:u w:val="single"/>
        </w:rPr>
        <w:t>acortado</w:t>
      </w:r>
      <w:r w:rsidRPr="00B10776">
        <w:rPr>
          <w:sz w:val="22"/>
        </w:rPr>
        <w:t xml:space="preserve"> en las </w:t>
      </w:r>
      <w:r w:rsidRPr="00B10776">
        <w:rPr>
          <w:sz w:val="22"/>
          <w:u w:val="single"/>
        </w:rPr>
        <w:t>vistas anteriores</w:t>
      </w:r>
      <w:r w:rsidRPr="00B10776">
        <w:rPr>
          <w:b/>
          <w:sz w:val="22"/>
          <w:u w:val="single"/>
        </w:rPr>
        <w:t xml:space="preserve"> </w:t>
      </w:r>
      <w:r w:rsidRPr="00B10776">
        <w:rPr>
          <w:sz w:val="22"/>
          <w:u w:val="single"/>
        </w:rPr>
        <w:t>y radiografías anteroposteriores</w:t>
      </w:r>
      <w:r>
        <w:rPr>
          <w:b/>
          <w:sz w:val="22"/>
        </w:rPr>
        <w:t>.</w:t>
      </w:r>
    </w:p>
    <w:p w:rsidR="00B10776" w:rsidRPr="00B10776" w:rsidRDefault="00B10776" w:rsidP="00B36E0A">
      <w:pPr>
        <w:pStyle w:val="Prrafodelista"/>
        <w:numPr>
          <w:ilvl w:val="0"/>
          <w:numId w:val="2"/>
        </w:numPr>
        <w:ind w:left="360"/>
        <w:rPr>
          <w:sz w:val="20"/>
        </w:rPr>
      </w:pPr>
      <w:r>
        <w:rPr>
          <w:b/>
          <w:sz w:val="22"/>
        </w:rPr>
        <w:t xml:space="preserve">El lateral </w:t>
      </w:r>
      <w:r w:rsidRPr="00060033">
        <w:rPr>
          <w:sz w:val="22"/>
        </w:rPr>
        <w:t>de cada riñón es</w:t>
      </w:r>
      <w:r>
        <w:rPr>
          <w:b/>
          <w:sz w:val="22"/>
        </w:rPr>
        <w:t xml:space="preserve"> convexo </w:t>
      </w:r>
      <w:r w:rsidRPr="00060033">
        <w:rPr>
          <w:sz w:val="22"/>
        </w:rPr>
        <w:t>y el</w:t>
      </w:r>
      <w:r>
        <w:rPr>
          <w:b/>
          <w:sz w:val="22"/>
        </w:rPr>
        <w:t xml:space="preserve"> borde medial </w:t>
      </w:r>
      <w:r w:rsidRPr="00060033">
        <w:rPr>
          <w:sz w:val="22"/>
        </w:rPr>
        <w:t>es</w:t>
      </w:r>
      <w:r>
        <w:rPr>
          <w:b/>
          <w:sz w:val="22"/>
        </w:rPr>
        <w:t xml:space="preserve"> cóncavo </w:t>
      </w:r>
      <w:r w:rsidRPr="00060033">
        <w:rPr>
          <w:sz w:val="22"/>
        </w:rPr>
        <w:t>en la zona donde se localiza el</w:t>
      </w:r>
      <w:r>
        <w:rPr>
          <w:b/>
          <w:sz w:val="22"/>
        </w:rPr>
        <w:t xml:space="preserve"> </w:t>
      </w:r>
      <w:r w:rsidRPr="00060033">
        <w:rPr>
          <w:sz w:val="22"/>
          <w:u w:val="single"/>
        </w:rPr>
        <w:t>seno y la pelvis renal</w:t>
      </w:r>
      <w:r>
        <w:rPr>
          <w:b/>
          <w:sz w:val="22"/>
        </w:rPr>
        <w:t>.</w:t>
      </w:r>
    </w:p>
    <w:p w:rsidR="00B10776" w:rsidRPr="002133A9" w:rsidRDefault="00B10776" w:rsidP="00B36E0A">
      <w:pPr>
        <w:pStyle w:val="Prrafodelista"/>
        <w:numPr>
          <w:ilvl w:val="0"/>
          <w:numId w:val="2"/>
        </w:numPr>
        <w:ind w:left="360"/>
        <w:rPr>
          <w:sz w:val="20"/>
        </w:rPr>
      </w:pPr>
      <w:r>
        <w:rPr>
          <w:b/>
          <w:sz w:val="22"/>
        </w:rPr>
        <w:t xml:space="preserve">El borde medial indentado </w:t>
      </w:r>
      <w:r w:rsidRPr="00060033">
        <w:rPr>
          <w:sz w:val="22"/>
        </w:rPr>
        <w:t>da al riñón un aspecto similar a</w:t>
      </w:r>
      <w:r>
        <w:rPr>
          <w:b/>
          <w:sz w:val="22"/>
        </w:rPr>
        <w:t xml:space="preserve"> </w:t>
      </w:r>
      <w:r w:rsidRPr="00060033">
        <w:rPr>
          <w:sz w:val="22"/>
          <w:u w:val="single"/>
        </w:rPr>
        <w:t>judía</w:t>
      </w:r>
      <w:r>
        <w:rPr>
          <w:b/>
          <w:sz w:val="22"/>
        </w:rPr>
        <w:t xml:space="preserve">. </w:t>
      </w:r>
    </w:p>
    <w:p w:rsidR="002133A9" w:rsidRPr="002133A9" w:rsidRDefault="00A36294" w:rsidP="002133A9">
      <w:pPr>
        <w:pStyle w:val="Prrafodelista"/>
        <w:ind w:left="360"/>
        <w:rPr>
          <w:sz w:val="20"/>
        </w:rPr>
      </w:pPr>
      <w:r w:rsidRPr="00A36294">
        <w:rPr>
          <w:noProof/>
          <w:lang w:val="es-GT" w:eastAsia="es-GT"/>
        </w:rPr>
        <w:t xml:space="preserve"> </w:t>
      </w:r>
    </w:p>
    <w:p w:rsidR="002133A9" w:rsidRDefault="002133A9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2133A9">
        <w:rPr>
          <w:b/>
        </w:rPr>
        <w:t>La pelvis renal</w:t>
      </w:r>
      <w:r w:rsidRPr="002133A9">
        <w:rPr>
          <w:b/>
          <w:sz w:val="22"/>
        </w:rPr>
        <w:t xml:space="preserve">: </w:t>
      </w:r>
      <w:r w:rsidRPr="002133A9">
        <w:rPr>
          <w:sz w:val="22"/>
        </w:rPr>
        <w:t>expansión aplanada y embudo del extremo superior del uréter.</w:t>
      </w:r>
    </w:p>
    <w:p w:rsidR="008C1DA2" w:rsidRDefault="008C1DA2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b/>
          <w:sz w:val="22"/>
        </w:rPr>
        <w:t>El vértice de la pelvis renal</w:t>
      </w:r>
      <w:r>
        <w:rPr>
          <w:sz w:val="22"/>
        </w:rPr>
        <w:t>: se continúa con el uréter</w:t>
      </w:r>
    </w:p>
    <w:p w:rsidR="008C1DA2" w:rsidRDefault="00CF73DB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4CD7B18F" wp14:editId="09C39192">
            <wp:simplePos x="0" y="0"/>
            <wp:positionH relativeFrom="column">
              <wp:posOffset>4048125</wp:posOffset>
            </wp:positionH>
            <wp:positionV relativeFrom="paragraph">
              <wp:posOffset>37465</wp:posOffset>
            </wp:positionV>
            <wp:extent cx="3124200" cy="264795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420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DA2">
        <w:rPr>
          <w:b/>
          <w:sz w:val="22"/>
        </w:rPr>
        <w:t>Cálices mayores</w:t>
      </w:r>
      <w:r w:rsidR="008C1DA2" w:rsidRPr="008C1DA2">
        <w:rPr>
          <w:sz w:val="22"/>
        </w:rPr>
        <w:t>:</w:t>
      </w:r>
      <w:r w:rsidR="008C1DA2">
        <w:rPr>
          <w:sz w:val="22"/>
        </w:rPr>
        <w:t xml:space="preserve"> la pelvis renal recibe 2 o 3, cada uno se divide en 2º 3 cálices menores</w:t>
      </w:r>
    </w:p>
    <w:p w:rsidR="008C1DA2" w:rsidRDefault="008C1DA2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b/>
          <w:sz w:val="22"/>
        </w:rPr>
        <w:t>Cálices menores</w:t>
      </w:r>
      <w:r w:rsidRPr="008C1DA2">
        <w:rPr>
          <w:sz w:val="22"/>
        </w:rPr>
        <w:t>:</w:t>
      </w:r>
      <w:r>
        <w:rPr>
          <w:sz w:val="22"/>
        </w:rPr>
        <w:t xml:space="preserve"> cada cáliz menor está indentado por una papila renal.</w:t>
      </w:r>
    </w:p>
    <w:p w:rsidR="008C1DA2" w:rsidRDefault="008C1DA2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8C1DA2">
        <w:rPr>
          <w:b/>
          <w:sz w:val="22"/>
        </w:rPr>
        <w:t>Papila renal</w:t>
      </w:r>
      <w:r>
        <w:rPr>
          <w:sz w:val="22"/>
        </w:rPr>
        <w:t>: vértice de la pirámide renal, desde donde se excreta la orina</w:t>
      </w:r>
      <w:r w:rsidR="00604854">
        <w:rPr>
          <w:sz w:val="22"/>
        </w:rPr>
        <w:t>.</w:t>
      </w:r>
    </w:p>
    <w:p w:rsidR="00CF2678" w:rsidRDefault="00CF2678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b/>
          <w:sz w:val="22"/>
        </w:rPr>
        <w:t xml:space="preserve">La pelvis renal y sus cálices </w:t>
      </w:r>
      <w:r>
        <w:rPr>
          <w:sz w:val="22"/>
        </w:rPr>
        <w:t>suelen estar colapsados.</w:t>
      </w:r>
    </w:p>
    <w:p w:rsidR="00CF2678" w:rsidRDefault="00CF2678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b/>
          <w:sz w:val="22"/>
        </w:rPr>
        <w:t xml:space="preserve">Las pirámides y la corteza </w:t>
      </w:r>
      <w:r>
        <w:rPr>
          <w:sz w:val="22"/>
        </w:rPr>
        <w:t>a</w:t>
      </w:r>
      <w:r w:rsidRPr="00CF2678">
        <w:rPr>
          <w:sz w:val="22"/>
        </w:rPr>
        <w:t xml:space="preserve">sociada forman los </w:t>
      </w:r>
      <w:r w:rsidRPr="00CF2678">
        <w:rPr>
          <w:sz w:val="22"/>
          <w:u w:val="single"/>
        </w:rPr>
        <w:t>lóbulos del riñón</w:t>
      </w:r>
      <w:r>
        <w:rPr>
          <w:sz w:val="22"/>
        </w:rPr>
        <w:t>.</w:t>
      </w:r>
    </w:p>
    <w:p w:rsidR="00CF2678" w:rsidRPr="002133A9" w:rsidRDefault="00CF2678" w:rsidP="00B36E0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b/>
          <w:sz w:val="22"/>
        </w:rPr>
        <w:t xml:space="preserve">Los lóbulos del riñón </w:t>
      </w:r>
      <w:r>
        <w:rPr>
          <w:sz w:val="22"/>
        </w:rPr>
        <w:t>son visibles en las superficies externas de los riñones en fetos y tiempo después del nacimiento.</w:t>
      </w:r>
    </w:p>
    <w:p w:rsidR="00F53C82" w:rsidRPr="00F53C82" w:rsidRDefault="00F53C82" w:rsidP="00F53C82">
      <w:pPr>
        <w:rPr>
          <w:sz w:val="22"/>
        </w:rPr>
      </w:pPr>
    </w:p>
    <w:p w:rsidR="00F53C82" w:rsidRPr="00CF2678" w:rsidRDefault="00CF2678" w:rsidP="00C23D49">
      <w:pPr>
        <w:pStyle w:val="Ttulo2"/>
      </w:pPr>
      <w:r w:rsidRPr="00CF2678">
        <w:t>Uréteres</w:t>
      </w:r>
    </w:p>
    <w:p w:rsidR="00F53C82" w:rsidRPr="00121AE3" w:rsidRDefault="001B04DC" w:rsidP="00121AE3">
      <w:pPr>
        <w:pStyle w:val="Prrafodelista"/>
        <w:numPr>
          <w:ilvl w:val="0"/>
          <w:numId w:val="3"/>
        </w:numPr>
        <w:rPr>
          <w:sz w:val="22"/>
        </w:rPr>
      </w:pPr>
      <w:r w:rsidRPr="00121AE3">
        <w:rPr>
          <w:sz w:val="22"/>
        </w:rPr>
        <w:t xml:space="preserve">Conductos musculares de </w:t>
      </w:r>
      <w:r w:rsidRPr="00121AE3">
        <w:rPr>
          <w:b/>
          <w:sz w:val="22"/>
        </w:rPr>
        <w:t>25 a 30cm</w:t>
      </w:r>
      <w:r w:rsidRPr="00121AE3">
        <w:rPr>
          <w:sz w:val="22"/>
        </w:rPr>
        <w:t>, transportan orina de los riñones a la vejiga urinaria.</w:t>
      </w:r>
    </w:p>
    <w:p w:rsidR="001B04DC" w:rsidRPr="00121AE3" w:rsidRDefault="00CF73DB" w:rsidP="00121AE3">
      <w:pPr>
        <w:pStyle w:val="Prrafodelista"/>
        <w:numPr>
          <w:ilvl w:val="0"/>
          <w:numId w:val="3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4AE4EC48" wp14:editId="4B4973A0">
            <wp:simplePos x="0" y="0"/>
            <wp:positionH relativeFrom="column">
              <wp:posOffset>4400550</wp:posOffset>
            </wp:positionH>
            <wp:positionV relativeFrom="paragraph">
              <wp:posOffset>241300</wp:posOffset>
            </wp:positionV>
            <wp:extent cx="2724150" cy="3314700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2415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4DC" w:rsidRPr="00121AE3">
        <w:rPr>
          <w:sz w:val="22"/>
        </w:rPr>
        <w:t xml:space="preserve">Ocupan un </w:t>
      </w:r>
      <w:r w:rsidR="001B04DC" w:rsidRPr="00121AE3">
        <w:rPr>
          <w:b/>
          <w:sz w:val="22"/>
        </w:rPr>
        <w:t>plano sagital</w:t>
      </w:r>
      <w:r w:rsidR="001B04DC" w:rsidRPr="00121AE3">
        <w:rPr>
          <w:sz w:val="22"/>
        </w:rPr>
        <w:t xml:space="preserve"> que cruza los </w:t>
      </w:r>
      <w:r w:rsidR="001B04DC" w:rsidRPr="00121AE3">
        <w:rPr>
          <w:sz w:val="22"/>
          <w:u w:val="single"/>
        </w:rPr>
        <w:t>extremos de las apófisis transversas de las VL</w:t>
      </w:r>
      <w:r w:rsidR="001B04DC" w:rsidRPr="00121AE3">
        <w:rPr>
          <w:sz w:val="22"/>
        </w:rPr>
        <w:t>.</w:t>
      </w:r>
    </w:p>
    <w:p w:rsidR="001B04DC" w:rsidRPr="00121AE3" w:rsidRDefault="001B04DC" w:rsidP="00121AE3">
      <w:pPr>
        <w:pStyle w:val="Prrafodelista"/>
        <w:numPr>
          <w:ilvl w:val="0"/>
          <w:numId w:val="3"/>
        </w:numPr>
        <w:rPr>
          <w:sz w:val="22"/>
        </w:rPr>
      </w:pPr>
      <w:r w:rsidRPr="00121AE3">
        <w:rPr>
          <w:sz w:val="22"/>
        </w:rPr>
        <w:t xml:space="preserve">Discurren inferiormente desde los </w:t>
      </w:r>
      <w:r w:rsidRPr="00121AE3">
        <w:rPr>
          <w:b/>
          <w:sz w:val="22"/>
        </w:rPr>
        <w:t>vértices de las pelvis renales</w:t>
      </w:r>
      <w:r w:rsidRPr="00121AE3">
        <w:rPr>
          <w:sz w:val="22"/>
        </w:rPr>
        <w:t xml:space="preserve"> en los hilios de los riñones</w:t>
      </w:r>
    </w:p>
    <w:p w:rsidR="001B04DC" w:rsidRPr="00121AE3" w:rsidRDefault="001B04DC" w:rsidP="00121AE3">
      <w:pPr>
        <w:pStyle w:val="Prrafodelista"/>
        <w:numPr>
          <w:ilvl w:val="0"/>
          <w:numId w:val="3"/>
        </w:numPr>
        <w:rPr>
          <w:sz w:val="22"/>
        </w:rPr>
      </w:pPr>
      <w:r w:rsidRPr="00121AE3">
        <w:rPr>
          <w:sz w:val="22"/>
        </w:rPr>
        <w:t xml:space="preserve">Pasan sobre la </w:t>
      </w:r>
      <w:r w:rsidRPr="00517641">
        <w:rPr>
          <w:b/>
          <w:sz w:val="22"/>
        </w:rPr>
        <w:t>línea terminal</w:t>
      </w:r>
      <w:r w:rsidRPr="00121AE3">
        <w:rPr>
          <w:sz w:val="22"/>
        </w:rPr>
        <w:t xml:space="preserve"> al nivel de la </w:t>
      </w:r>
      <w:r w:rsidRPr="00517641">
        <w:rPr>
          <w:sz w:val="22"/>
          <w:u w:val="single"/>
        </w:rPr>
        <w:t>bifurcación de las arterias ilíacas comunes</w:t>
      </w:r>
      <w:r w:rsidRPr="00121AE3">
        <w:rPr>
          <w:sz w:val="22"/>
        </w:rPr>
        <w:t>.</w:t>
      </w:r>
    </w:p>
    <w:p w:rsidR="001B04DC" w:rsidRPr="00121AE3" w:rsidRDefault="001B04DC" w:rsidP="00121AE3">
      <w:pPr>
        <w:pStyle w:val="Prrafodelista"/>
        <w:numPr>
          <w:ilvl w:val="0"/>
          <w:numId w:val="3"/>
        </w:numPr>
        <w:rPr>
          <w:sz w:val="22"/>
        </w:rPr>
      </w:pPr>
      <w:r w:rsidRPr="00121AE3">
        <w:rPr>
          <w:sz w:val="22"/>
        </w:rPr>
        <w:t xml:space="preserve">Discurren luego a lo largo de la </w:t>
      </w:r>
      <w:r w:rsidRPr="00517641">
        <w:rPr>
          <w:b/>
          <w:sz w:val="22"/>
        </w:rPr>
        <w:t>pared lateral de la pelvis</w:t>
      </w:r>
      <w:r w:rsidRPr="00121AE3">
        <w:rPr>
          <w:sz w:val="22"/>
        </w:rPr>
        <w:t xml:space="preserve"> y entran en la </w:t>
      </w:r>
      <w:r w:rsidRPr="00517641">
        <w:rPr>
          <w:b/>
          <w:sz w:val="22"/>
        </w:rPr>
        <w:t>vejiga urinaria</w:t>
      </w:r>
    </w:p>
    <w:p w:rsidR="001B04DC" w:rsidRPr="00121AE3" w:rsidRDefault="001B04DC" w:rsidP="00121AE3">
      <w:pPr>
        <w:pStyle w:val="Prrafodelista"/>
        <w:numPr>
          <w:ilvl w:val="0"/>
          <w:numId w:val="3"/>
        </w:numPr>
        <w:rPr>
          <w:sz w:val="22"/>
        </w:rPr>
      </w:pPr>
      <w:r w:rsidRPr="00517641">
        <w:rPr>
          <w:sz w:val="22"/>
          <w:u w:val="single"/>
        </w:rPr>
        <w:t>Las porciones abdominales</w:t>
      </w:r>
      <w:r w:rsidRPr="00121AE3">
        <w:rPr>
          <w:sz w:val="22"/>
        </w:rPr>
        <w:t xml:space="preserve"> de los uréteres se adhieren estrechamente al </w:t>
      </w:r>
      <w:r w:rsidRPr="00517641">
        <w:rPr>
          <w:b/>
          <w:sz w:val="22"/>
        </w:rPr>
        <w:t>peritoneo parietal y son retroperitoneales</w:t>
      </w:r>
      <w:r w:rsidRPr="00121AE3">
        <w:rPr>
          <w:sz w:val="22"/>
        </w:rPr>
        <w:t>.</w:t>
      </w:r>
    </w:p>
    <w:p w:rsidR="001B04DC" w:rsidRPr="00121AE3" w:rsidRDefault="001B04DC" w:rsidP="00121AE3">
      <w:pPr>
        <w:pStyle w:val="Prrafodelista"/>
        <w:numPr>
          <w:ilvl w:val="0"/>
          <w:numId w:val="3"/>
        </w:numPr>
        <w:rPr>
          <w:sz w:val="22"/>
        </w:rPr>
      </w:pPr>
      <w:r w:rsidRPr="00121AE3">
        <w:rPr>
          <w:sz w:val="22"/>
        </w:rPr>
        <w:t xml:space="preserve">Marca de superficie del uréter es una línea que une un punto a </w:t>
      </w:r>
      <w:r w:rsidRPr="00517641">
        <w:rPr>
          <w:sz w:val="22"/>
          <w:u w:val="single"/>
        </w:rPr>
        <w:t xml:space="preserve">5cm lateral a la apófisis espinosa de </w:t>
      </w:r>
      <w:r w:rsidRPr="00517641">
        <w:rPr>
          <w:b/>
          <w:sz w:val="22"/>
          <w:u w:val="single"/>
        </w:rPr>
        <w:t>L1</w:t>
      </w:r>
      <w:r w:rsidRPr="00121AE3">
        <w:rPr>
          <w:sz w:val="22"/>
        </w:rPr>
        <w:t xml:space="preserve"> y la </w:t>
      </w:r>
      <w:r w:rsidRPr="00517641">
        <w:rPr>
          <w:b/>
          <w:sz w:val="22"/>
        </w:rPr>
        <w:t>espina ilíaca posterosuperior</w:t>
      </w:r>
      <w:r w:rsidRPr="00121AE3">
        <w:rPr>
          <w:sz w:val="22"/>
        </w:rPr>
        <w:t>.</w:t>
      </w:r>
    </w:p>
    <w:p w:rsidR="001B04DC" w:rsidRPr="00121AE3" w:rsidRDefault="001B04DC" w:rsidP="00121AE3">
      <w:pPr>
        <w:pStyle w:val="Prrafodelista"/>
        <w:numPr>
          <w:ilvl w:val="0"/>
          <w:numId w:val="3"/>
        </w:numPr>
        <w:rPr>
          <w:sz w:val="22"/>
        </w:rPr>
      </w:pPr>
      <w:r w:rsidRPr="008364C7">
        <w:rPr>
          <w:b/>
          <w:sz w:val="22"/>
        </w:rPr>
        <w:t>3 estrechamientos</w:t>
      </w:r>
      <w:r w:rsidRPr="00121AE3">
        <w:rPr>
          <w:sz w:val="22"/>
        </w:rPr>
        <w:t xml:space="preserve"> (posibles lugares de obstrucción por cálculos </w:t>
      </w:r>
      <w:r w:rsidR="002B1D93" w:rsidRPr="00121AE3">
        <w:rPr>
          <w:sz w:val="22"/>
        </w:rPr>
        <w:t>uretrales</w:t>
      </w:r>
      <w:r w:rsidRPr="00121AE3">
        <w:rPr>
          <w:sz w:val="22"/>
        </w:rPr>
        <w:t xml:space="preserve"> (renales):</w:t>
      </w:r>
    </w:p>
    <w:p w:rsidR="001B04DC" w:rsidRPr="008364C7" w:rsidRDefault="001B04DC" w:rsidP="008364C7">
      <w:pPr>
        <w:pStyle w:val="Prrafodelista"/>
        <w:numPr>
          <w:ilvl w:val="1"/>
          <w:numId w:val="3"/>
        </w:numPr>
        <w:rPr>
          <w:b/>
          <w:sz w:val="22"/>
        </w:rPr>
      </w:pPr>
      <w:r w:rsidRPr="008364C7">
        <w:rPr>
          <w:b/>
          <w:sz w:val="22"/>
        </w:rPr>
        <w:t>Unión de los uréteres y las pelvis renales.</w:t>
      </w:r>
    </w:p>
    <w:p w:rsidR="001B04DC" w:rsidRPr="008364C7" w:rsidRDefault="001B04DC" w:rsidP="008364C7">
      <w:pPr>
        <w:pStyle w:val="Prrafodelista"/>
        <w:numPr>
          <w:ilvl w:val="1"/>
          <w:numId w:val="3"/>
        </w:numPr>
        <w:rPr>
          <w:b/>
          <w:sz w:val="22"/>
        </w:rPr>
      </w:pPr>
      <w:r w:rsidRPr="008364C7">
        <w:rPr>
          <w:b/>
          <w:sz w:val="22"/>
        </w:rPr>
        <w:t>Zona donde los uréteres cruzan el borde de la abertura superior de la pelvis</w:t>
      </w:r>
    </w:p>
    <w:p w:rsidR="001B04DC" w:rsidRPr="00121AE3" w:rsidRDefault="001B04DC" w:rsidP="008364C7">
      <w:pPr>
        <w:pStyle w:val="Prrafodelista"/>
        <w:numPr>
          <w:ilvl w:val="1"/>
          <w:numId w:val="3"/>
        </w:numPr>
        <w:rPr>
          <w:sz w:val="22"/>
        </w:rPr>
      </w:pPr>
      <w:r w:rsidRPr="008364C7">
        <w:rPr>
          <w:b/>
          <w:sz w:val="22"/>
        </w:rPr>
        <w:t>Durante su paso a través de la pared de la vejiga urinaria</w:t>
      </w:r>
    </w:p>
    <w:p w:rsidR="001B04DC" w:rsidRDefault="001B04DC" w:rsidP="00F53C82">
      <w:pPr>
        <w:rPr>
          <w:sz w:val="22"/>
        </w:rPr>
      </w:pPr>
    </w:p>
    <w:p w:rsidR="00F53C82" w:rsidRPr="00F53C82" w:rsidRDefault="00C23D49" w:rsidP="00C23D49">
      <w:pPr>
        <w:pStyle w:val="Ttulo2"/>
      </w:pPr>
      <w:r>
        <w:lastRenderedPageBreak/>
        <w:t>Glándulas Suprarrenales</w:t>
      </w:r>
    </w:p>
    <w:p w:rsidR="00F53C82" w:rsidRDefault="00D90B58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21AE3">
        <w:rPr>
          <w:sz w:val="22"/>
        </w:rPr>
        <w:t xml:space="preserve">Color </w:t>
      </w:r>
      <w:r w:rsidRPr="00F86792">
        <w:rPr>
          <w:b/>
          <w:sz w:val="22"/>
        </w:rPr>
        <w:t>amarillo</w:t>
      </w:r>
      <w:r w:rsidRPr="00121AE3">
        <w:rPr>
          <w:sz w:val="22"/>
        </w:rPr>
        <w:t xml:space="preserve">, entre la </w:t>
      </w:r>
      <w:r w:rsidRPr="00F86792">
        <w:rPr>
          <w:sz w:val="22"/>
          <w:u w:val="single"/>
        </w:rPr>
        <w:t>cara superomedial de los riñones y el diafragma</w:t>
      </w:r>
      <w:r w:rsidRPr="00121AE3">
        <w:rPr>
          <w:sz w:val="22"/>
        </w:rPr>
        <w:t>.</w:t>
      </w:r>
    </w:p>
    <w:p w:rsidR="00F86792" w:rsidRPr="00121AE3" w:rsidRDefault="00F86792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>
        <w:rPr>
          <w:sz w:val="22"/>
        </w:rPr>
        <w:t xml:space="preserve">Dos partes </w:t>
      </w:r>
      <w:r w:rsidRPr="00F86792">
        <w:rPr>
          <w:b/>
          <w:sz w:val="22"/>
        </w:rPr>
        <w:t>corteza y médula suprarrenal</w:t>
      </w:r>
      <w:r>
        <w:rPr>
          <w:sz w:val="22"/>
        </w:rPr>
        <w:t>.</w:t>
      </w:r>
    </w:p>
    <w:p w:rsidR="00D90B58" w:rsidRPr="00121AE3" w:rsidRDefault="00D90B58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21AE3">
        <w:rPr>
          <w:sz w:val="22"/>
        </w:rPr>
        <w:t xml:space="preserve">Rodeadas por </w:t>
      </w:r>
      <w:r w:rsidRPr="00F86792">
        <w:rPr>
          <w:b/>
          <w:sz w:val="22"/>
        </w:rPr>
        <w:t>tejido conectivo con grasa perirrenal</w:t>
      </w:r>
      <w:r w:rsidRPr="00121AE3">
        <w:rPr>
          <w:sz w:val="22"/>
        </w:rPr>
        <w:t>.</w:t>
      </w:r>
    </w:p>
    <w:p w:rsidR="00D90B58" w:rsidRPr="00121AE3" w:rsidRDefault="00D90B58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F86792">
        <w:rPr>
          <w:b/>
          <w:sz w:val="22"/>
        </w:rPr>
        <w:t>La fascia renal</w:t>
      </w:r>
      <w:r w:rsidRPr="00121AE3">
        <w:rPr>
          <w:sz w:val="22"/>
        </w:rPr>
        <w:t xml:space="preserve"> los une a los pilares del diafragma.</w:t>
      </w:r>
    </w:p>
    <w:p w:rsidR="00121AE3" w:rsidRPr="00121AE3" w:rsidRDefault="00121AE3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F86792">
        <w:rPr>
          <w:sz w:val="22"/>
          <w:u w:val="single"/>
        </w:rPr>
        <w:t>La principal inserción</w:t>
      </w:r>
      <w:r w:rsidRPr="00121AE3">
        <w:rPr>
          <w:sz w:val="22"/>
        </w:rPr>
        <w:t xml:space="preserve"> de la glándula se da en los </w:t>
      </w:r>
      <w:r w:rsidRPr="00F86792">
        <w:rPr>
          <w:b/>
          <w:sz w:val="22"/>
        </w:rPr>
        <w:t>pilares del diafragma</w:t>
      </w:r>
    </w:p>
    <w:p w:rsidR="00F53C82" w:rsidRPr="00121AE3" w:rsidRDefault="00121AE3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21AE3">
        <w:rPr>
          <w:sz w:val="22"/>
        </w:rPr>
        <w:t xml:space="preserve">Están </w:t>
      </w:r>
      <w:r w:rsidRPr="00F86792">
        <w:rPr>
          <w:sz w:val="22"/>
          <w:u w:val="single"/>
        </w:rPr>
        <w:t>separadas de los riñones</w:t>
      </w:r>
      <w:r w:rsidRPr="00121AE3">
        <w:rPr>
          <w:sz w:val="22"/>
        </w:rPr>
        <w:t xml:space="preserve"> por un </w:t>
      </w:r>
      <w:r w:rsidRPr="00F86792">
        <w:rPr>
          <w:b/>
          <w:sz w:val="22"/>
        </w:rPr>
        <w:t>tabique de fascia renal</w:t>
      </w:r>
      <w:r w:rsidRPr="00121AE3">
        <w:rPr>
          <w:sz w:val="22"/>
        </w:rPr>
        <w:t>.</w:t>
      </w:r>
    </w:p>
    <w:p w:rsidR="00121AE3" w:rsidRDefault="00121AE3" w:rsidP="00121AE3">
      <w:pPr>
        <w:rPr>
          <w:b/>
        </w:rPr>
      </w:pPr>
    </w:p>
    <w:p w:rsidR="00121AE3" w:rsidRPr="00121AE3" w:rsidRDefault="00121AE3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21AE3">
        <w:rPr>
          <w:b/>
        </w:rPr>
        <w:t>La glándula suprarrenal derecha</w:t>
      </w:r>
      <w:r w:rsidRPr="00121AE3">
        <w:rPr>
          <w:sz w:val="22"/>
        </w:rPr>
        <w:t>: piramidal, más apical respecto al riñón I, anterolateral al diafragma y en contacto con la V</w:t>
      </w:r>
      <w:r w:rsidR="00B80B6D">
        <w:rPr>
          <w:sz w:val="22"/>
        </w:rPr>
        <w:t>C</w:t>
      </w:r>
      <w:r w:rsidRPr="00121AE3">
        <w:rPr>
          <w:sz w:val="22"/>
        </w:rPr>
        <w:t>I anteromedialmente y con el hígado anterolateralmente.</w:t>
      </w:r>
    </w:p>
    <w:p w:rsidR="00121AE3" w:rsidRDefault="00121AE3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21AE3">
        <w:rPr>
          <w:b/>
        </w:rPr>
        <w:t>La glándula suprarrenal izquierda</w:t>
      </w:r>
      <w:r w:rsidRPr="00121AE3">
        <w:rPr>
          <w:sz w:val="22"/>
        </w:rPr>
        <w:t xml:space="preserve">: </w:t>
      </w:r>
      <w:r w:rsidR="0093594C">
        <w:rPr>
          <w:sz w:val="22"/>
        </w:rPr>
        <w:t>Semilunar, medial a la mitad superior del riñón I, y se relaciona con el bazo, estóm</w:t>
      </w:r>
      <w:r w:rsidR="00660ABA">
        <w:rPr>
          <w:sz w:val="22"/>
        </w:rPr>
        <w:t>a</w:t>
      </w:r>
      <w:r w:rsidR="0093594C">
        <w:rPr>
          <w:sz w:val="22"/>
        </w:rPr>
        <w:t>go, páncreas y pilar izquierdo del diafragma.</w:t>
      </w:r>
    </w:p>
    <w:p w:rsidR="0093594C" w:rsidRDefault="0093594C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>
        <w:rPr>
          <w:b/>
        </w:rPr>
        <w:t>Hilio</w:t>
      </w:r>
      <w:r w:rsidRPr="0093594C">
        <w:rPr>
          <w:sz w:val="22"/>
        </w:rPr>
        <w:t>:</w:t>
      </w:r>
      <w:r>
        <w:rPr>
          <w:sz w:val="22"/>
        </w:rPr>
        <w:t xml:space="preserve"> por el cual abandonan las venas y vasos linfáticos, las arterias y nervios ingresan por varios puntos.</w:t>
      </w:r>
    </w:p>
    <w:p w:rsidR="0093594C" w:rsidRDefault="0093594C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>
        <w:rPr>
          <w:b/>
        </w:rPr>
        <w:t>Los bordes mediales</w:t>
      </w:r>
      <w:r w:rsidRPr="0093594C">
        <w:rPr>
          <w:sz w:val="22"/>
        </w:rPr>
        <w:t>:</w:t>
      </w:r>
      <w:r>
        <w:rPr>
          <w:sz w:val="22"/>
        </w:rPr>
        <w:t xml:space="preserve"> se encuentran a </w:t>
      </w:r>
      <w:r w:rsidRPr="0093594C">
        <w:rPr>
          <w:b/>
          <w:sz w:val="22"/>
        </w:rPr>
        <w:t>4-5cm de distancia</w:t>
      </w:r>
      <w:r>
        <w:rPr>
          <w:sz w:val="22"/>
        </w:rPr>
        <w:t xml:space="preserve"> en medio se encuentran </w:t>
      </w:r>
      <w:r w:rsidRPr="0093594C">
        <w:rPr>
          <w:sz w:val="22"/>
          <w:u w:val="single"/>
        </w:rPr>
        <w:t>la VCI, pilar derecho del diafragma, ganglio celíaco, tronco celíaco, AMS y pilar izquierdo</w:t>
      </w:r>
      <w:r>
        <w:rPr>
          <w:sz w:val="22"/>
        </w:rPr>
        <w:t>.</w:t>
      </w:r>
    </w:p>
    <w:p w:rsidR="00F86792" w:rsidRDefault="00F86792" w:rsidP="00F86792">
      <w:pPr>
        <w:pStyle w:val="Prrafodelista"/>
        <w:ind w:left="360"/>
        <w:rPr>
          <w:sz w:val="22"/>
        </w:rPr>
      </w:pPr>
    </w:p>
    <w:p w:rsidR="00F86792" w:rsidRDefault="00F86792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37576">
        <w:rPr>
          <w:b/>
        </w:rPr>
        <w:t>Corteza suprarrenal</w:t>
      </w:r>
      <w:r>
        <w:rPr>
          <w:sz w:val="22"/>
        </w:rPr>
        <w:t xml:space="preserve">: procede del </w:t>
      </w:r>
      <w:r w:rsidRPr="00517641">
        <w:rPr>
          <w:b/>
          <w:sz w:val="22"/>
        </w:rPr>
        <w:t>mesodermo</w:t>
      </w:r>
      <w:r>
        <w:rPr>
          <w:sz w:val="22"/>
        </w:rPr>
        <w:t xml:space="preserve">, secreta </w:t>
      </w:r>
      <w:r w:rsidRPr="00517641">
        <w:rPr>
          <w:sz w:val="22"/>
          <w:u w:val="single"/>
        </w:rPr>
        <w:t>corticoesteroides y andrógenos</w:t>
      </w:r>
      <w:r>
        <w:rPr>
          <w:sz w:val="22"/>
        </w:rPr>
        <w:t>, haciendo que el riñón retenga Na+ y agua en respuesta a estrés.</w:t>
      </w:r>
    </w:p>
    <w:p w:rsidR="00F86792" w:rsidRDefault="00137576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37576">
        <w:rPr>
          <w:b/>
        </w:rPr>
        <w:t>Médula suprarrenal</w:t>
      </w:r>
      <w:r>
        <w:rPr>
          <w:sz w:val="22"/>
        </w:rPr>
        <w:t xml:space="preserve">: </w:t>
      </w:r>
      <w:r w:rsidR="00F86792">
        <w:rPr>
          <w:sz w:val="22"/>
        </w:rPr>
        <w:t xml:space="preserve">Invadida por </w:t>
      </w:r>
      <w:r w:rsidR="00F86792" w:rsidRPr="00137576">
        <w:rPr>
          <w:b/>
          <w:sz w:val="22"/>
        </w:rPr>
        <w:t>capilares y sinusoides</w:t>
      </w:r>
      <w:r w:rsidR="00F86792">
        <w:rPr>
          <w:sz w:val="22"/>
        </w:rPr>
        <w:t>, deriva</w:t>
      </w:r>
      <w:r>
        <w:rPr>
          <w:sz w:val="22"/>
        </w:rPr>
        <w:t xml:space="preserve"> de células de la </w:t>
      </w:r>
      <w:r w:rsidRPr="00137576">
        <w:rPr>
          <w:sz w:val="22"/>
          <w:u w:val="single"/>
        </w:rPr>
        <w:t>cresta neural</w:t>
      </w:r>
      <w:r>
        <w:rPr>
          <w:sz w:val="22"/>
        </w:rPr>
        <w:t xml:space="preserve"> y está </w:t>
      </w:r>
      <w:r w:rsidRPr="00137576">
        <w:rPr>
          <w:sz w:val="22"/>
          <w:u w:val="single"/>
        </w:rPr>
        <w:t>asociada con el SNS</w:t>
      </w:r>
      <w:r>
        <w:rPr>
          <w:sz w:val="22"/>
        </w:rPr>
        <w:t xml:space="preserve">; </w:t>
      </w:r>
    </w:p>
    <w:p w:rsidR="00137576" w:rsidRPr="00121AE3" w:rsidRDefault="00137576" w:rsidP="00121AE3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137576">
        <w:rPr>
          <w:b/>
        </w:rPr>
        <w:t>Las células cromafines</w:t>
      </w:r>
      <w:r>
        <w:rPr>
          <w:sz w:val="22"/>
        </w:rPr>
        <w:t xml:space="preserve"> de la médula están relacionadas con las neuronas ganglionares simpáticas (postsinápticas), segregan </w:t>
      </w:r>
      <w:r>
        <w:rPr>
          <w:b/>
          <w:sz w:val="22"/>
        </w:rPr>
        <w:t xml:space="preserve">catecolaminas </w:t>
      </w:r>
      <w:r>
        <w:rPr>
          <w:sz w:val="22"/>
        </w:rPr>
        <w:t>(adrenalina) en respuesta a estímulos de neuronas presinápticas.</w:t>
      </w:r>
    </w:p>
    <w:p w:rsidR="00F53C82" w:rsidRPr="00F53C82" w:rsidRDefault="000E34C0" w:rsidP="00F53C82">
      <w:pPr>
        <w:rPr>
          <w:sz w:val="22"/>
        </w:rPr>
      </w:pPr>
      <w:r>
        <w:rPr>
          <w:b/>
          <w:noProof/>
          <w:lang w:val="es-GT" w:eastAsia="es-GT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EC5514" wp14:editId="3288959E">
                <wp:simplePos x="0" y="0"/>
                <wp:positionH relativeFrom="column">
                  <wp:posOffset>-191135</wp:posOffset>
                </wp:positionH>
                <wp:positionV relativeFrom="paragraph">
                  <wp:posOffset>78740</wp:posOffset>
                </wp:positionV>
                <wp:extent cx="6696075" cy="4810125"/>
                <wp:effectExtent l="0" t="0" r="9525" b="9525"/>
                <wp:wrapSquare wrapText="bothSides"/>
                <wp:docPr id="15" name="1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4810125"/>
                          <a:chOff x="0" y="0"/>
                          <a:chExt cx="5829300" cy="4476750"/>
                        </a:xfrm>
                      </wpg:grpSpPr>
                      <wpg:grpSp>
                        <wpg:cNvPr id="14" name="14 Grupo"/>
                        <wpg:cNvGrpSpPr/>
                        <wpg:grpSpPr>
                          <a:xfrm>
                            <a:off x="0" y="0"/>
                            <a:ext cx="4695825" cy="4476750"/>
                            <a:chOff x="0" y="0"/>
                            <a:chExt cx="4695825" cy="4476750"/>
                          </a:xfrm>
                        </wpg:grpSpPr>
                        <pic:pic xmlns:pic="http://schemas.openxmlformats.org/drawingml/2006/picture">
                          <pic:nvPicPr>
                            <pic:cNvPr id="11" name="Imagen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525" y="3000375"/>
                              <a:ext cx="4686300" cy="14763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Imagen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4638675" cy="3019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9150" y="1438275"/>
                            <a:ext cx="1200150" cy="2847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19625" y="95250"/>
                            <a:ext cx="1152525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5 Grupo" o:spid="_x0000_s1026" style="position:absolute;margin-left:-15.05pt;margin-top:6.2pt;width:527.25pt;height:378.75pt;z-index:251667456;mso-width-relative:margin;mso-height-relative:margin" coordsize="58293,44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">
                <v:group id="14 Grupo" o:spid="_x0000_s1027" style="position:absolute;width:46958;height:44767" coordsize="46958,44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1" o:spid="_x0000_s1028" type="#_x0000_t75" style="position:absolute;left:95;top:30003;width:46863;height:14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DCq+AAAA2wAAAA8AAABkcnMvZG93bnJldi54bWxET9uKwjAQfRf2H8Is7IusqYuoVKOsN/RV&#10;3Q8YmrEt20xCkmr9eyMIvs3hXGe+7EwjruRDbVnBcJCBIC6srrlU8HfefU9BhIissbFMCu4UYLn4&#10;6M0x1/bGR7qeYilSCIccFVQxulzKUFRkMAysI07cxXqDMUFfSu3xlsJNI3+ybCwN1pwaKnS0rqj4&#10;P7VGAU7d6rzf+n67kRNq6lHrVmNS6uuz+52BiNTFt/jlPug0fwjPX9IBcvE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liDCq+AAAA2wAAAA8AAAAAAAAAAAAAAAAAnwIAAGRy&#10;cy9kb3ducmV2LnhtbFBLBQYAAAAABAAEAPcAAACKAwAAAAA=&#10;">
                    <v:imagedata r:id="rId21" o:title=""/>
                    <v:path arrowok="t"/>
                  </v:shape>
                  <v:shape id="Imagen 10" o:spid="_x0000_s1029" type="#_x0000_t75" style="position:absolute;width:46386;height:30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S8IDGAAAA2wAAAA8AAABkcnMvZG93bnJldi54bWxEj0FrwkAQhe+F/odlCt7qxiKlpq5SCqUi&#10;VBq10OM0Oyax2dmwu2r01zuHQm8zvDfvfTOd965VRwqx8WxgNMxAEZfeNlwZ2G7e7p9AxYRssfVM&#10;Bs4UYT67vZlibv2JCzquU6UkhGOOBuqUulzrWNbkMA59RyzazgeHSdZQaRvwJOGu1Q9Z9qgdNiwN&#10;NXb0WlP5uz44A5fv4jOt9j/Fl16O+rAcT9zm/cOYwV3/8gwqUZ/+zX/XCyv4Qi+/yAB6d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xLwgMYAAADbAAAADwAAAAAAAAAAAAAA&#10;AACfAgAAZHJzL2Rvd25yZXYueG1sUEsFBgAAAAAEAAQA9wAAAJIDAAAAAA==&#10;">
                    <v:imagedata r:id="rId22" o:title=""/>
                    <v:path arrowok="t"/>
                  </v:shape>
                </v:group>
                <v:shape id="Imagen 12" o:spid="_x0000_s1030" type="#_x0000_t75" style="position:absolute;left:46291;top:14382;width:12002;height:28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ac1XFAAAA2wAAAA8AAABkcnMvZG93bnJldi54bWxEj0FrwkAQhe+C/2EZoTez0UqV6Cq2YG29&#10;iJqDxyE7JsHsbMhuY/TXdwsFbzO89755s1h1phItNa60rGAUxSCIM6tLzhWkp81wBsJ5ZI2VZVJw&#10;JwerZb+3wETbGx+oPfpcBAi7BBUU3teJlC4ryKCLbE0ctIttDPqwNrnUDd4C3FRyHMdv0mDJ4UKB&#10;NX0UlF2PPyZQXiebz+/zNBthum3P77vHPt2flHoZdOs5CE+df5r/01861B/D3y9hAL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2nNVxQAAANsAAAAPAAAAAAAAAAAAAAAA&#10;AJ8CAABkcnMvZG93bnJldi54bWxQSwUGAAAAAAQABAD3AAAAkQMAAAAA&#10;">
                  <v:imagedata r:id="rId23" o:title=""/>
                  <v:path arrowok="t"/>
                </v:shape>
                <v:shape id="Imagen 13" o:spid="_x0000_s1031" type="#_x0000_t75" style="position:absolute;left:46196;top:952;width:11525;height:16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k5LrDAAAA2wAAAA8AAABkcnMvZG93bnJldi54bWxET01rwkAQvRf8D8sUvNVNLYhNXaUKUg+K&#10;mJa2xyE7TdJkZ8PuauK/dwXB2zze58wWvWnEiZyvLCt4HiUgiHOrKy4UfH2un6YgfEDW2FgmBWfy&#10;sJgPHmaYatvxgU5ZKEQMYZ+igjKENpXS5yUZ9CPbEkfuzzqDIUJXSO2wi+GmkeMkmUiDFceGElta&#10;lZTX2dEo+NnW/53brF27z5bfx9+PV6zdTqnhY//+BiJQH+7im3uj4/wXuP4SD5Dz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TkusMAAADbAAAADwAAAAAAAAAAAAAAAACf&#10;AgAAZHJzL2Rvd25yZXYueG1sUEsFBgAAAAAEAAQA9wAAAI8DAAAAAA==&#10;">
                  <v:imagedata r:id="rId24" o:title=""/>
                  <v:path arrowok="t"/>
                </v:shape>
                <w10:wrap type="square"/>
              </v:group>
            </w:pict>
          </mc:Fallback>
        </mc:AlternateContent>
      </w: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F53C82" w:rsidP="00F53C82">
      <w:pPr>
        <w:rPr>
          <w:sz w:val="22"/>
        </w:rPr>
      </w:pPr>
    </w:p>
    <w:p w:rsidR="00F53C82" w:rsidRPr="00F53C82" w:rsidRDefault="00833774" w:rsidP="00833774">
      <w:pPr>
        <w:pStyle w:val="Ttulo2"/>
      </w:pPr>
      <w:r>
        <w:lastRenderedPageBreak/>
        <w:t>Vascularización de Riñones, uréteres y glándulas suprarrenales.</w:t>
      </w:r>
    </w:p>
    <w:p w:rsidR="00F53C82" w:rsidRPr="00F53C82" w:rsidRDefault="00061BED" w:rsidP="003E109B">
      <w:pPr>
        <w:pStyle w:val="Ttulo3"/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2FD7AFF8" wp14:editId="00868A20">
            <wp:simplePos x="0" y="0"/>
            <wp:positionH relativeFrom="column">
              <wp:posOffset>4400550</wp:posOffset>
            </wp:positionH>
            <wp:positionV relativeFrom="paragraph">
              <wp:posOffset>15240</wp:posOffset>
            </wp:positionV>
            <wp:extent cx="2762250" cy="2638425"/>
            <wp:effectExtent l="0" t="0" r="0" b="9525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2250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09B">
        <w:t>Vascularización Renal</w:t>
      </w:r>
    </w:p>
    <w:p w:rsidR="00F53C82" w:rsidRPr="00E541CA" w:rsidRDefault="003E109B" w:rsidP="00E541CA">
      <w:pPr>
        <w:rPr>
          <w:sz w:val="22"/>
        </w:rPr>
      </w:pPr>
      <w:r w:rsidRPr="00E541CA">
        <w:rPr>
          <w:sz w:val="22"/>
        </w:rPr>
        <w:t>Aorta torácica</w:t>
      </w:r>
      <w:r w:rsidRPr="00E541CA">
        <w:rPr>
          <w:b/>
          <w:sz w:val="22"/>
        </w:rPr>
        <w:t xml:space="preserve"> </w:t>
      </w:r>
      <w:r w:rsidRPr="003E109B">
        <w:rPr>
          <w:b/>
        </w:rPr>
        <w:sym w:font="Wingdings" w:char="F0E0"/>
      </w:r>
      <w:r w:rsidRPr="00E541CA">
        <w:rPr>
          <w:b/>
        </w:rPr>
        <w:t xml:space="preserve"> Arterias renales</w:t>
      </w:r>
      <w:r w:rsidRPr="00E541CA">
        <w:rPr>
          <w:sz w:val="22"/>
        </w:rPr>
        <w:t xml:space="preserve"> (a nivel del disco intervertebral L1-L2) </w:t>
      </w:r>
      <w:r w:rsidRPr="003E109B">
        <w:sym w:font="Wingdings" w:char="F0E0"/>
      </w:r>
      <w:r w:rsidRPr="00E541CA">
        <w:rPr>
          <w:sz w:val="22"/>
        </w:rPr>
        <w:t xml:space="preserve"> </w:t>
      </w:r>
      <w:r w:rsidR="00F711C3" w:rsidRPr="00E541CA">
        <w:rPr>
          <w:b/>
          <w:sz w:val="22"/>
        </w:rPr>
        <w:t>Arteria renal anterior y posterior</w:t>
      </w:r>
      <w:r w:rsidR="00F711C3" w:rsidRPr="00E541CA">
        <w:rPr>
          <w:sz w:val="22"/>
        </w:rPr>
        <w:t xml:space="preserve"> </w:t>
      </w:r>
      <w:r w:rsidR="00F711C3" w:rsidRPr="00F711C3">
        <w:sym w:font="Wingdings" w:char="F0E0"/>
      </w:r>
      <w:r w:rsidR="00F711C3" w:rsidRPr="00E541CA">
        <w:rPr>
          <w:sz w:val="22"/>
        </w:rPr>
        <w:t xml:space="preserve"> </w:t>
      </w:r>
      <w:r w:rsidR="00F711C3" w:rsidRPr="00E541CA">
        <w:rPr>
          <w:b/>
          <w:sz w:val="22"/>
        </w:rPr>
        <w:t>4</w:t>
      </w:r>
      <w:r w:rsidRPr="00E541CA">
        <w:rPr>
          <w:b/>
        </w:rPr>
        <w:t xml:space="preserve"> arterias segmentarias terminales</w:t>
      </w:r>
      <w:r w:rsidRPr="00E541CA">
        <w:rPr>
          <w:sz w:val="22"/>
        </w:rPr>
        <w:t xml:space="preserve"> (</w:t>
      </w:r>
      <w:r w:rsidR="00F711C3" w:rsidRPr="00E541CA">
        <w:rPr>
          <w:sz w:val="22"/>
        </w:rPr>
        <w:t xml:space="preserve">ramas de la renal anterior, </w:t>
      </w:r>
      <w:r w:rsidRPr="00E541CA">
        <w:rPr>
          <w:sz w:val="22"/>
        </w:rPr>
        <w:t xml:space="preserve">se divide cerca del hilio) </w:t>
      </w:r>
    </w:p>
    <w:p w:rsidR="003E109B" w:rsidRPr="00F711C3" w:rsidRDefault="003E109B" w:rsidP="00F711C3">
      <w:pPr>
        <w:pStyle w:val="Prrafodelista"/>
        <w:numPr>
          <w:ilvl w:val="0"/>
          <w:numId w:val="6"/>
        </w:numPr>
        <w:rPr>
          <w:sz w:val="22"/>
        </w:rPr>
      </w:pPr>
      <w:r w:rsidRPr="00F711C3">
        <w:rPr>
          <w:b/>
          <w:sz w:val="22"/>
        </w:rPr>
        <w:t>Arteria renal derecha</w:t>
      </w:r>
      <w:r w:rsidRPr="00F711C3">
        <w:rPr>
          <w:sz w:val="22"/>
        </w:rPr>
        <w:t>: más larga, posterior a la VCI.</w:t>
      </w:r>
    </w:p>
    <w:p w:rsidR="00F53C82" w:rsidRPr="00F53C82" w:rsidRDefault="00F53C82" w:rsidP="00F53C82">
      <w:pPr>
        <w:rPr>
          <w:sz w:val="22"/>
        </w:rPr>
      </w:pPr>
    </w:p>
    <w:p w:rsidR="00F53C82" w:rsidRPr="002149F4" w:rsidRDefault="00092664" w:rsidP="00F53C82">
      <w:r w:rsidRPr="00092664">
        <w:rPr>
          <w:b/>
        </w:rPr>
        <w:t>Segmentos renales</w:t>
      </w:r>
      <w:r w:rsidR="002149F4">
        <w:rPr>
          <w:b/>
        </w:rPr>
        <w:t xml:space="preserve"> </w:t>
      </w:r>
      <w:r w:rsidR="002149F4" w:rsidRPr="002149F4">
        <w:rPr>
          <w:sz w:val="22"/>
        </w:rPr>
        <w:t xml:space="preserve">(ramas de la </w:t>
      </w:r>
      <w:r w:rsidR="002149F4" w:rsidRPr="00F711C3">
        <w:rPr>
          <w:b/>
          <w:sz w:val="22"/>
        </w:rPr>
        <w:t>arteria renal anterior</w:t>
      </w:r>
      <w:r w:rsidR="002149F4" w:rsidRPr="002149F4">
        <w:rPr>
          <w:sz w:val="22"/>
        </w:rPr>
        <w:t>)</w:t>
      </w:r>
    </w:p>
    <w:p w:rsidR="00F53C82" w:rsidRPr="00F711C3" w:rsidRDefault="00092664" w:rsidP="00F711C3">
      <w:pPr>
        <w:pStyle w:val="Prrafodelista"/>
        <w:numPr>
          <w:ilvl w:val="0"/>
          <w:numId w:val="5"/>
        </w:numPr>
        <w:rPr>
          <w:sz w:val="22"/>
        </w:rPr>
      </w:pPr>
      <w:r w:rsidRPr="00F711C3">
        <w:rPr>
          <w:b/>
          <w:sz w:val="22"/>
        </w:rPr>
        <w:t>Segmento superior (apical)</w:t>
      </w:r>
      <w:r w:rsidRPr="00F711C3">
        <w:rPr>
          <w:sz w:val="22"/>
        </w:rPr>
        <w:t>: arteria segmentaria superior (apical).</w:t>
      </w:r>
    </w:p>
    <w:p w:rsidR="00092664" w:rsidRPr="00F711C3" w:rsidRDefault="00092664" w:rsidP="00F711C3">
      <w:pPr>
        <w:pStyle w:val="Prrafodelista"/>
        <w:numPr>
          <w:ilvl w:val="0"/>
          <w:numId w:val="5"/>
        </w:numPr>
        <w:rPr>
          <w:sz w:val="22"/>
        </w:rPr>
      </w:pPr>
      <w:r w:rsidRPr="00F711C3">
        <w:rPr>
          <w:b/>
          <w:sz w:val="22"/>
        </w:rPr>
        <w:t>Segmento anterosuperior</w:t>
      </w:r>
      <w:r w:rsidR="008661A5" w:rsidRPr="00F711C3">
        <w:rPr>
          <w:b/>
          <w:sz w:val="22"/>
        </w:rPr>
        <w:t xml:space="preserve"> y anteroinferior</w:t>
      </w:r>
      <w:r w:rsidR="008661A5" w:rsidRPr="00F711C3">
        <w:rPr>
          <w:sz w:val="22"/>
        </w:rPr>
        <w:t>:</w:t>
      </w:r>
      <w:r w:rsidR="002149F4" w:rsidRPr="00F711C3">
        <w:rPr>
          <w:sz w:val="22"/>
        </w:rPr>
        <w:t xml:space="preserve"> arterias segmentarias anterosuperior y anteroinferior</w:t>
      </w:r>
    </w:p>
    <w:p w:rsidR="002149F4" w:rsidRPr="00F711C3" w:rsidRDefault="002149F4" w:rsidP="00F711C3">
      <w:pPr>
        <w:pStyle w:val="Prrafodelista"/>
        <w:numPr>
          <w:ilvl w:val="0"/>
          <w:numId w:val="5"/>
        </w:numPr>
        <w:rPr>
          <w:sz w:val="22"/>
        </w:rPr>
      </w:pPr>
      <w:r w:rsidRPr="00F711C3">
        <w:rPr>
          <w:b/>
          <w:sz w:val="22"/>
        </w:rPr>
        <w:t>Segmento inferior</w:t>
      </w:r>
      <w:r w:rsidRPr="00F711C3">
        <w:rPr>
          <w:sz w:val="22"/>
        </w:rPr>
        <w:t>: arteria segmentaria inferior</w:t>
      </w:r>
    </w:p>
    <w:p w:rsidR="00F53C82" w:rsidRDefault="00F53C82" w:rsidP="00F53C82">
      <w:pPr>
        <w:rPr>
          <w:sz w:val="22"/>
        </w:rPr>
      </w:pPr>
    </w:p>
    <w:p w:rsidR="00F711C3" w:rsidRPr="00F711C3" w:rsidRDefault="00F711C3" w:rsidP="00F711C3">
      <w:pPr>
        <w:pStyle w:val="Prrafodelista"/>
        <w:numPr>
          <w:ilvl w:val="0"/>
          <w:numId w:val="5"/>
        </w:numPr>
        <w:rPr>
          <w:sz w:val="22"/>
        </w:rPr>
      </w:pPr>
      <w:r w:rsidRPr="00F711C3">
        <w:rPr>
          <w:b/>
          <w:sz w:val="22"/>
        </w:rPr>
        <w:t>Segmento posterior</w:t>
      </w:r>
      <w:r w:rsidRPr="00F711C3">
        <w:rPr>
          <w:sz w:val="22"/>
        </w:rPr>
        <w:t>: arteria segmentaria posterior (rama posterior de la arteria renal)</w:t>
      </w:r>
    </w:p>
    <w:p w:rsidR="00F53C82" w:rsidRDefault="00F53C82" w:rsidP="00F53C82">
      <w:pPr>
        <w:rPr>
          <w:sz w:val="22"/>
        </w:rPr>
      </w:pPr>
    </w:p>
    <w:p w:rsidR="00061BED" w:rsidRPr="00F53C82" w:rsidRDefault="00061BED" w:rsidP="00F53C82">
      <w:pPr>
        <w:rPr>
          <w:sz w:val="22"/>
        </w:rPr>
      </w:pPr>
      <w:r>
        <w:rPr>
          <w:sz w:val="22"/>
        </w:rPr>
        <w:t xml:space="preserve">Aorta </w:t>
      </w:r>
      <w:r w:rsidRPr="00061BED">
        <w:rPr>
          <w:sz w:val="22"/>
        </w:rPr>
        <w:sym w:font="Wingdings" w:char="F0E0"/>
      </w:r>
      <w:r>
        <w:rPr>
          <w:sz w:val="22"/>
        </w:rPr>
        <w:t xml:space="preserve"> Arteria renal </w:t>
      </w:r>
      <w:r w:rsidRPr="00061BED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CF6B0E">
        <w:rPr>
          <w:b/>
        </w:rPr>
        <w:t xml:space="preserve">Arterias renales </w:t>
      </w:r>
      <w:proofErr w:type="spellStart"/>
      <w:r w:rsidRPr="00CF6B0E">
        <w:rPr>
          <w:b/>
        </w:rPr>
        <w:t>extrahiliares</w:t>
      </w:r>
      <w:proofErr w:type="spellEnd"/>
      <w:r>
        <w:rPr>
          <w:sz w:val="22"/>
        </w:rPr>
        <w:t xml:space="preserve"> </w:t>
      </w:r>
      <w:r w:rsidRPr="00061BED">
        <w:rPr>
          <w:sz w:val="22"/>
        </w:rPr>
        <w:sym w:font="Wingdings" w:char="F0E0"/>
      </w:r>
      <w:r>
        <w:rPr>
          <w:sz w:val="22"/>
        </w:rPr>
        <w:t xml:space="preserve"> irrigan superficie del riñón en sus polos</w:t>
      </w:r>
    </w:p>
    <w:p w:rsidR="00F53C82" w:rsidRDefault="00F53C82" w:rsidP="00F53C82">
      <w:pPr>
        <w:rPr>
          <w:sz w:val="22"/>
        </w:rPr>
      </w:pPr>
    </w:p>
    <w:p w:rsidR="008332BD" w:rsidRDefault="008332BD" w:rsidP="008332BD">
      <w:pPr>
        <w:pStyle w:val="Ttulo3"/>
      </w:pPr>
      <w:r>
        <w:t>Drenaje Venoso Renal</w:t>
      </w:r>
    </w:p>
    <w:p w:rsidR="008332BD" w:rsidRDefault="008332BD" w:rsidP="00F53C82">
      <w:pPr>
        <w:rPr>
          <w:sz w:val="22"/>
        </w:rPr>
      </w:pPr>
      <w:r w:rsidRPr="008332BD">
        <w:rPr>
          <w:b/>
          <w:sz w:val="22"/>
        </w:rPr>
        <w:t xml:space="preserve">Venas Renales </w:t>
      </w:r>
      <w:r w:rsidRPr="008332BD">
        <w:rPr>
          <w:b/>
          <w:sz w:val="22"/>
        </w:rPr>
        <w:sym w:font="Wingdings" w:char="F0E0"/>
      </w:r>
      <w:r w:rsidRPr="008332BD">
        <w:rPr>
          <w:b/>
          <w:sz w:val="22"/>
        </w:rPr>
        <w:t xml:space="preserve"> Venas renales derecha e izquierda</w:t>
      </w:r>
      <w:r>
        <w:rPr>
          <w:sz w:val="22"/>
        </w:rPr>
        <w:t xml:space="preserve"> (anteriores a las arterias renales)</w:t>
      </w:r>
      <w:r w:rsidR="00B755A5">
        <w:rPr>
          <w:sz w:val="22"/>
        </w:rPr>
        <w:t xml:space="preserve"> </w:t>
      </w:r>
      <w:r w:rsidR="00B755A5" w:rsidRPr="00B755A5">
        <w:rPr>
          <w:sz w:val="22"/>
        </w:rPr>
        <w:sym w:font="Wingdings" w:char="F0E0"/>
      </w:r>
      <w:r w:rsidR="00B755A5">
        <w:rPr>
          <w:sz w:val="22"/>
        </w:rPr>
        <w:t xml:space="preserve"> </w:t>
      </w:r>
      <w:r w:rsidR="00B755A5" w:rsidRPr="00B755A5">
        <w:rPr>
          <w:b/>
          <w:sz w:val="22"/>
        </w:rPr>
        <w:t>VCI</w:t>
      </w:r>
      <w:r>
        <w:rPr>
          <w:sz w:val="22"/>
        </w:rPr>
        <w:t xml:space="preserve"> </w:t>
      </w:r>
    </w:p>
    <w:p w:rsidR="008332BD" w:rsidRPr="00E541CA" w:rsidRDefault="00B755A5" w:rsidP="00E541CA">
      <w:pPr>
        <w:pStyle w:val="Prrafodelista"/>
        <w:numPr>
          <w:ilvl w:val="0"/>
          <w:numId w:val="7"/>
        </w:numPr>
        <w:rPr>
          <w:sz w:val="22"/>
        </w:rPr>
      </w:pPr>
      <w:r w:rsidRPr="00E541CA">
        <w:rPr>
          <w:b/>
          <w:sz w:val="22"/>
        </w:rPr>
        <w:t>Vena renal izquierda</w:t>
      </w:r>
      <w:r w:rsidRPr="00E541CA">
        <w:rPr>
          <w:sz w:val="22"/>
        </w:rPr>
        <w:t xml:space="preserve">: (más larga) recibe a la </w:t>
      </w:r>
      <w:r w:rsidRPr="00E541CA">
        <w:rPr>
          <w:sz w:val="22"/>
          <w:u w:val="single"/>
        </w:rPr>
        <w:t>vena suprarrenal izquierda, vena gonadal izquierda</w:t>
      </w:r>
      <w:r w:rsidRPr="00E541CA">
        <w:rPr>
          <w:sz w:val="22"/>
        </w:rPr>
        <w:t xml:space="preserve"> y se comunica con la </w:t>
      </w:r>
      <w:r w:rsidRPr="00E541CA">
        <w:rPr>
          <w:sz w:val="22"/>
          <w:u w:val="single"/>
        </w:rPr>
        <w:t>vena lumbar ascendente</w:t>
      </w:r>
      <w:r w:rsidRPr="00E541CA">
        <w:rPr>
          <w:sz w:val="22"/>
        </w:rPr>
        <w:t xml:space="preserve">, luego </w:t>
      </w:r>
      <w:r w:rsidRPr="00E541CA">
        <w:rPr>
          <w:sz w:val="22"/>
          <w:u w:val="single"/>
        </w:rPr>
        <w:t xml:space="preserve">cruza el </w:t>
      </w:r>
      <w:r w:rsidRPr="00E541CA">
        <w:rPr>
          <w:b/>
          <w:sz w:val="22"/>
          <w:u w:val="single"/>
        </w:rPr>
        <w:t>ángulo agudo</w:t>
      </w:r>
      <w:r w:rsidRPr="00E541CA">
        <w:rPr>
          <w:sz w:val="22"/>
        </w:rPr>
        <w:t xml:space="preserve"> entre la </w:t>
      </w:r>
      <w:r w:rsidRPr="00E541CA">
        <w:rPr>
          <w:b/>
          <w:sz w:val="22"/>
        </w:rPr>
        <w:t>AMS</w:t>
      </w:r>
      <w:r w:rsidRPr="00E541CA">
        <w:rPr>
          <w:sz w:val="22"/>
        </w:rPr>
        <w:t xml:space="preserve"> </w:t>
      </w:r>
      <w:r w:rsidRPr="00E541CA">
        <w:rPr>
          <w:sz w:val="22"/>
          <w:u w:val="single"/>
        </w:rPr>
        <w:t>anteriormente</w:t>
      </w:r>
      <w:r w:rsidRPr="00E541CA">
        <w:rPr>
          <w:sz w:val="22"/>
        </w:rPr>
        <w:t xml:space="preserve"> y la </w:t>
      </w:r>
      <w:r w:rsidRPr="00E541CA">
        <w:rPr>
          <w:b/>
          <w:sz w:val="22"/>
        </w:rPr>
        <w:t>aorta</w:t>
      </w:r>
      <w:r w:rsidRPr="00E541CA">
        <w:rPr>
          <w:sz w:val="22"/>
        </w:rPr>
        <w:t xml:space="preserve"> </w:t>
      </w:r>
      <w:r w:rsidRPr="00E541CA">
        <w:rPr>
          <w:sz w:val="22"/>
          <w:u w:val="single"/>
        </w:rPr>
        <w:t>posteriormente</w:t>
      </w:r>
      <w:r w:rsidRPr="00E541CA">
        <w:rPr>
          <w:sz w:val="22"/>
        </w:rPr>
        <w:t>.</w:t>
      </w:r>
    </w:p>
    <w:p w:rsidR="008332BD" w:rsidRDefault="00E541CA" w:rsidP="00F53C82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1CA50988" wp14:editId="026B6A72">
            <wp:simplePos x="0" y="0"/>
            <wp:positionH relativeFrom="column">
              <wp:posOffset>4077335</wp:posOffset>
            </wp:positionH>
            <wp:positionV relativeFrom="paragraph">
              <wp:posOffset>36195</wp:posOffset>
            </wp:positionV>
            <wp:extent cx="3082925" cy="3486150"/>
            <wp:effectExtent l="0" t="0" r="3175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82925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2BD" w:rsidRDefault="00443764" w:rsidP="00443764">
      <w:pPr>
        <w:pStyle w:val="Ttulo3"/>
      </w:pPr>
      <w:r>
        <w:t>Vascularización Uréteres</w:t>
      </w:r>
    </w:p>
    <w:p w:rsidR="008332BD" w:rsidRDefault="00443764" w:rsidP="00F53C82">
      <w:pPr>
        <w:rPr>
          <w:sz w:val="22"/>
        </w:rPr>
      </w:pPr>
      <w:r>
        <w:rPr>
          <w:sz w:val="22"/>
        </w:rPr>
        <w:t xml:space="preserve">Arterias renales </w:t>
      </w:r>
      <w:r w:rsidRPr="00443764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443764">
        <w:rPr>
          <w:b/>
        </w:rPr>
        <w:t>ramas arteriales para la porción abdominal del uréter</w:t>
      </w:r>
    </w:p>
    <w:p w:rsidR="008332BD" w:rsidRDefault="00443764" w:rsidP="00F53C82">
      <w:pPr>
        <w:rPr>
          <w:sz w:val="22"/>
        </w:rPr>
      </w:pPr>
      <w:r>
        <w:rPr>
          <w:sz w:val="22"/>
        </w:rPr>
        <w:t xml:space="preserve">Arteria gonadal, aorta abdominal y AIC </w:t>
      </w:r>
      <w:r w:rsidRPr="00443764">
        <w:rPr>
          <w:sz w:val="22"/>
        </w:rPr>
        <w:sym w:font="Wingdings" w:char="F0E0"/>
      </w:r>
      <w:r>
        <w:rPr>
          <w:sz w:val="22"/>
        </w:rPr>
        <w:t xml:space="preserve"> ramas arteriales secundarias</w:t>
      </w:r>
    </w:p>
    <w:p w:rsidR="00443764" w:rsidRDefault="00443764" w:rsidP="00F53C82">
      <w:pPr>
        <w:rPr>
          <w:sz w:val="22"/>
        </w:rPr>
      </w:pPr>
    </w:p>
    <w:p w:rsidR="008332BD" w:rsidRPr="00443764" w:rsidRDefault="00443764" w:rsidP="00443764">
      <w:pPr>
        <w:pStyle w:val="Prrafodelista"/>
        <w:numPr>
          <w:ilvl w:val="0"/>
          <w:numId w:val="7"/>
        </w:numPr>
        <w:rPr>
          <w:sz w:val="22"/>
        </w:rPr>
      </w:pPr>
      <w:r w:rsidRPr="00443764">
        <w:rPr>
          <w:sz w:val="22"/>
        </w:rPr>
        <w:t xml:space="preserve">Las ramas se aproximan a los </w:t>
      </w:r>
      <w:r w:rsidRPr="00443764">
        <w:rPr>
          <w:b/>
          <w:sz w:val="22"/>
        </w:rPr>
        <w:t>uréteres medialmente</w:t>
      </w:r>
      <w:r w:rsidRPr="00443764">
        <w:rPr>
          <w:sz w:val="22"/>
        </w:rPr>
        <w:t xml:space="preserve"> y se dividen en </w:t>
      </w:r>
      <w:r w:rsidRPr="00443764">
        <w:rPr>
          <w:b/>
          <w:sz w:val="22"/>
        </w:rPr>
        <w:t>ramas ascendentes y descendentes</w:t>
      </w:r>
      <w:r w:rsidRPr="00443764">
        <w:rPr>
          <w:sz w:val="22"/>
        </w:rPr>
        <w:t xml:space="preserve"> anastomosándose longitudinalmente en la pared del uréter.</w:t>
      </w:r>
    </w:p>
    <w:p w:rsidR="008332BD" w:rsidRDefault="008332BD" w:rsidP="00F53C82">
      <w:pPr>
        <w:rPr>
          <w:sz w:val="22"/>
        </w:rPr>
      </w:pPr>
    </w:p>
    <w:p w:rsidR="00385F50" w:rsidRDefault="00385F50" w:rsidP="00385F50">
      <w:pPr>
        <w:pStyle w:val="Ttulo3"/>
      </w:pPr>
      <w:r>
        <w:t>Drenaje Venoso de los uréteres</w:t>
      </w:r>
    </w:p>
    <w:p w:rsidR="008332BD" w:rsidRDefault="00443764" w:rsidP="00F53C82">
      <w:pPr>
        <w:rPr>
          <w:sz w:val="22"/>
        </w:rPr>
      </w:pPr>
      <w:r>
        <w:rPr>
          <w:b/>
          <w:sz w:val="22"/>
        </w:rPr>
        <w:t>Venas de la porción a</w:t>
      </w:r>
      <w:r w:rsidRPr="00443764">
        <w:rPr>
          <w:b/>
          <w:sz w:val="22"/>
        </w:rPr>
        <w:t>b</w:t>
      </w:r>
      <w:r>
        <w:rPr>
          <w:b/>
          <w:sz w:val="22"/>
        </w:rPr>
        <w:t>d</w:t>
      </w:r>
      <w:r w:rsidRPr="00443764">
        <w:rPr>
          <w:b/>
          <w:sz w:val="22"/>
        </w:rPr>
        <w:t>ominal</w:t>
      </w:r>
      <w:r>
        <w:rPr>
          <w:sz w:val="22"/>
        </w:rPr>
        <w:t xml:space="preserve"> de los uréteres </w:t>
      </w:r>
      <w:r w:rsidRPr="00443764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443764">
        <w:rPr>
          <w:b/>
          <w:sz w:val="22"/>
        </w:rPr>
        <w:t>venas renales y gonadales</w:t>
      </w:r>
    </w:p>
    <w:p w:rsidR="008332BD" w:rsidRDefault="008332BD" w:rsidP="00F53C82">
      <w:pPr>
        <w:rPr>
          <w:sz w:val="22"/>
        </w:rPr>
      </w:pPr>
    </w:p>
    <w:p w:rsidR="008332BD" w:rsidRDefault="00B6765B" w:rsidP="00B6765B">
      <w:pPr>
        <w:pStyle w:val="Ttulo3"/>
      </w:pPr>
      <w:r>
        <w:t>Vascularización Suprarrenal</w:t>
      </w:r>
    </w:p>
    <w:p w:rsidR="008332BD" w:rsidRDefault="00B6765B" w:rsidP="00F53C82">
      <w:pPr>
        <w:rPr>
          <w:sz w:val="22"/>
        </w:rPr>
      </w:pPr>
      <w:r w:rsidRPr="00B6765B">
        <w:rPr>
          <w:b/>
        </w:rPr>
        <w:t>Arterias suprar</w:t>
      </w:r>
      <w:r>
        <w:rPr>
          <w:b/>
        </w:rPr>
        <w:t>r</w:t>
      </w:r>
      <w:r w:rsidRPr="00B6765B">
        <w:rPr>
          <w:b/>
        </w:rPr>
        <w:t>enales</w:t>
      </w:r>
      <w:r>
        <w:t xml:space="preserve"> </w:t>
      </w:r>
      <w:r>
        <w:rPr>
          <w:sz w:val="22"/>
        </w:rPr>
        <w:t xml:space="preserve">se anastomosan libremente antes de entrar en la glándula, formando de </w:t>
      </w:r>
      <w:r>
        <w:rPr>
          <w:b/>
          <w:sz w:val="22"/>
        </w:rPr>
        <w:t>50 a 60 ramas</w:t>
      </w:r>
      <w:r>
        <w:rPr>
          <w:sz w:val="22"/>
        </w:rPr>
        <w:t xml:space="preserve"> que penetran la cápsula que cubre la superficie de las glándulas.</w:t>
      </w:r>
    </w:p>
    <w:p w:rsidR="00385F50" w:rsidRPr="00B6765B" w:rsidRDefault="00385F50" w:rsidP="00F53C82">
      <w:pPr>
        <w:rPr>
          <w:sz w:val="22"/>
        </w:rPr>
      </w:pPr>
    </w:p>
    <w:p w:rsidR="008332BD" w:rsidRPr="006F785A" w:rsidRDefault="00B6765B" w:rsidP="006F785A">
      <w:pPr>
        <w:pStyle w:val="Prrafodelista"/>
        <w:numPr>
          <w:ilvl w:val="0"/>
          <w:numId w:val="8"/>
        </w:numPr>
        <w:rPr>
          <w:b/>
          <w:sz w:val="22"/>
        </w:rPr>
      </w:pPr>
      <w:r w:rsidRPr="006F785A">
        <w:rPr>
          <w:sz w:val="22"/>
        </w:rPr>
        <w:t xml:space="preserve">Arterias frénicas inferiores </w:t>
      </w:r>
      <w:r w:rsidRPr="00B6765B">
        <w:sym w:font="Wingdings" w:char="F0E0"/>
      </w:r>
      <w:r w:rsidRPr="006F785A">
        <w:rPr>
          <w:sz w:val="22"/>
        </w:rPr>
        <w:t xml:space="preserve"> </w:t>
      </w:r>
      <w:r w:rsidRPr="006F785A">
        <w:rPr>
          <w:b/>
          <w:sz w:val="22"/>
        </w:rPr>
        <w:t>Arterias suprarrenales superiores (6-8)</w:t>
      </w:r>
    </w:p>
    <w:p w:rsidR="008332BD" w:rsidRPr="006F785A" w:rsidRDefault="00B6765B" w:rsidP="006F785A">
      <w:pPr>
        <w:pStyle w:val="Prrafodelista"/>
        <w:numPr>
          <w:ilvl w:val="0"/>
          <w:numId w:val="8"/>
        </w:numPr>
        <w:rPr>
          <w:sz w:val="22"/>
        </w:rPr>
      </w:pPr>
      <w:r w:rsidRPr="006F785A">
        <w:rPr>
          <w:sz w:val="22"/>
        </w:rPr>
        <w:t xml:space="preserve">Aorta abdominal (cerca de AMS) </w:t>
      </w:r>
      <w:r w:rsidRPr="00B6765B">
        <w:sym w:font="Wingdings" w:char="F0E0"/>
      </w:r>
      <w:r w:rsidRPr="006F785A">
        <w:rPr>
          <w:sz w:val="22"/>
        </w:rPr>
        <w:t xml:space="preserve"> </w:t>
      </w:r>
      <w:r w:rsidRPr="006F785A">
        <w:rPr>
          <w:b/>
          <w:sz w:val="22"/>
        </w:rPr>
        <w:t>Arteria suprarrenales medias (0-1)</w:t>
      </w:r>
    </w:p>
    <w:p w:rsidR="008332BD" w:rsidRPr="006F785A" w:rsidRDefault="00B6765B" w:rsidP="006F785A">
      <w:pPr>
        <w:pStyle w:val="Prrafodelista"/>
        <w:numPr>
          <w:ilvl w:val="0"/>
          <w:numId w:val="8"/>
        </w:numPr>
        <w:rPr>
          <w:b/>
          <w:sz w:val="22"/>
        </w:rPr>
      </w:pPr>
      <w:r w:rsidRPr="006F785A">
        <w:rPr>
          <w:sz w:val="22"/>
        </w:rPr>
        <w:t xml:space="preserve">Arterias renales </w:t>
      </w:r>
      <w:r w:rsidRPr="00B6765B">
        <w:sym w:font="Wingdings" w:char="F0E0"/>
      </w:r>
      <w:r w:rsidRPr="006F785A">
        <w:rPr>
          <w:sz w:val="22"/>
        </w:rPr>
        <w:t xml:space="preserve"> </w:t>
      </w:r>
      <w:r w:rsidRPr="006F785A">
        <w:rPr>
          <w:b/>
          <w:sz w:val="22"/>
        </w:rPr>
        <w:t>arterias suprarrenales inferiores (0-1)</w:t>
      </w:r>
    </w:p>
    <w:p w:rsidR="008332BD" w:rsidRDefault="008332BD" w:rsidP="00F53C82">
      <w:pPr>
        <w:rPr>
          <w:sz w:val="22"/>
        </w:rPr>
      </w:pPr>
    </w:p>
    <w:p w:rsidR="00385F50" w:rsidRDefault="009859DF" w:rsidP="00385F50">
      <w:pPr>
        <w:pStyle w:val="Ttulo3"/>
      </w:pPr>
      <w:r w:rsidRPr="001142BA">
        <w:rPr>
          <w:b w:val="0"/>
          <w:noProof/>
          <w:lang w:val="es-GT" w:eastAsia="es-GT"/>
        </w:rPr>
        <w:lastRenderedPageBreak/>
        <w:drawing>
          <wp:anchor distT="0" distB="0" distL="114300" distR="114300" simplePos="0" relativeHeight="251670528" behindDoc="0" locked="0" layoutInCell="1" allowOverlap="1" wp14:anchorId="77D67BFA" wp14:editId="7A5F1217">
            <wp:simplePos x="0" y="0"/>
            <wp:positionH relativeFrom="column">
              <wp:posOffset>3990975</wp:posOffset>
            </wp:positionH>
            <wp:positionV relativeFrom="paragraph">
              <wp:posOffset>-832485</wp:posOffset>
            </wp:positionV>
            <wp:extent cx="3238500" cy="3235325"/>
            <wp:effectExtent l="0" t="0" r="0" b="317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323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F50">
        <w:t>Drenaje venoso de las glándulas suprarrenales</w:t>
      </w:r>
    </w:p>
    <w:p w:rsidR="008332BD" w:rsidRPr="0033141B" w:rsidRDefault="006F785A" w:rsidP="0033141B">
      <w:pPr>
        <w:pStyle w:val="Prrafodelista"/>
        <w:numPr>
          <w:ilvl w:val="0"/>
          <w:numId w:val="9"/>
        </w:numPr>
        <w:rPr>
          <w:sz w:val="22"/>
        </w:rPr>
      </w:pPr>
      <w:r w:rsidRPr="0033141B">
        <w:rPr>
          <w:b/>
          <w:sz w:val="22"/>
        </w:rPr>
        <w:t>Vena suprarrenal derecha</w:t>
      </w:r>
      <w:r w:rsidRPr="0033141B">
        <w:rPr>
          <w:sz w:val="22"/>
        </w:rPr>
        <w:t xml:space="preserve"> (corta) </w:t>
      </w:r>
      <w:r w:rsidRPr="006F785A">
        <w:sym w:font="Wingdings" w:char="F0E0"/>
      </w:r>
      <w:r w:rsidRPr="0033141B">
        <w:rPr>
          <w:sz w:val="22"/>
        </w:rPr>
        <w:t xml:space="preserve"> VCI</w:t>
      </w:r>
    </w:p>
    <w:p w:rsidR="006F785A" w:rsidRPr="0033141B" w:rsidRDefault="006F785A" w:rsidP="0033141B">
      <w:pPr>
        <w:pStyle w:val="Prrafodelista"/>
        <w:numPr>
          <w:ilvl w:val="0"/>
          <w:numId w:val="9"/>
        </w:numPr>
        <w:rPr>
          <w:sz w:val="22"/>
        </w:rPr>
      </w:pPr>
      <w:r w:rsidRPr="0033141B">
        <w:rPr>
          <w:b/>
          <w:sz w:val="22"/>
        </w:rPr>
        <w:t>Vena suprarrenal izquierda</w:t>
      </w:r>
      <w:r w:rsidRPr="0033141B">
        <w:rPr>
          <w:sz w:val="22"/>
        </w:rPr>
        <w:t xml:space="preserve"> (larga) </w:t>
      </w:r>
      <w:r w:rsidR="007D241F">
        <w:t>+</w:t>
      </w:r>
      <w:bookmarkStart w:id="0" w:name="_GoBack"/>
      <w:bookmarkEnd w:id="0"/>
      <w:r w:rsidRPr="0033141B">
        <w:rPr>
          <w:sz w:val="22"/>
        </w:rPr>
        <w:t xml:space="preserve"> Vena frénica inferior </w:t>
      </w:r>
      <w:r w:rsidRPr="006F785A">
        <w:sym w:font="Wingdings" w:char="F0E0"/>
      </w:r>
      <w:r w:rsidRPr="0033141B">
        <w:rPr>
          <w:sz w:val="22"/>
        </w:rPr>
        <w:t xml:space="preserve"> vena renal</w:t>
      </w:r>
    </w:p>
    <w:p w:rsidR="008332BD" w:rsidRDefault="008332BD" w:rsidP="00F53C82">
      <w:pPr>
        <w:rPr>
          <w:sz w:val="22"/>
        </w:rPr>
      </w:pPr>
    </w:p>
    <w:p w:rsidR="008332BD" w:rsidRDefault="0033141B" w:rsidP="0033141B">
      <w:pPr>
        <w:pStyle w:val="Ttulo2"/>
      </w:pPr>
      <w:r>
        <w:t>Drenaje Linfático</w:t>
      </w:r>
    </w:p>
    <w:p w:rsidR="008332BD" w:rsidRPr="001142BA" w:rsidRDefault="001142BA" w:rsidP="001142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1142BA">
        <w:rPr>
          <w:b/>
        </w:rPr>
        <w:t>L</w:t>
      </w:r>
      <w:r w:rsidR="00B50743" w:rsidRPr="001142BA">
        <w:rPr>
          <w:b/>
        </w:rPr>
        <w:t>infáticos Renales</w:t>
      </w:r>
      <w:r w:rsidR="00B50743" w:rsidRPr="001142BA">
        <w:rPr>
          <w:sz w:val="22"/>
        </w:rPr>
        <w:t xml:space="preserve"> (acompañan venas renales) </w:t>
      </w:r>
      <w:r w:rsidR="00B50743" w:rsidRPr="00B50743">
        <w:sym w:font="Wingdings" w:char="F0E0"/>
      </w:r>
      <w:r w:rsidR="00B50743" w:rsidRPr="001142BA">
        <w:rPr>
          <w:sz w:val="22"/>
        </w:rPr>
        <w:t xml:space="preserve"> </w:t>
      </w:r>
      <w:r w:rsidR="00B50743" w:rsidRPr="001142BA">
        <w:rPr>
          <w:b/>
          <w:sz w:val="22"/>
        </w:rPr>
        <w:t>nódulos linfáticos lumbares derecho e izquierdo</w:t>
      </w:r>
      <w:r w:rsidR="00B50743" w:rsidRPr="001142BA">
        <w:rPr>
          <w:sz w:val="22"/>
        </w:rPr>
        <w:t xml:space="preserve"> (de la cava y aorta)</w:t>
      </w:r>
    </w:p>
    <w:p w:rsidR="007C57E9" w:rsidRDefault="007C57E9" w:rsidP="001142BA">
      <w:pPr>
        <w:rPr>
          <w:sz w:val="22"/>
        </w:rPr>
      </w:pPr>
    </w:p>
    <w:p w:rsidR="007C57E9" w:rsidRDefault="001142BA" w:rsidP="001142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1142BA">
        <w:rPr>
          <w:sz w:val="22"/>
        </w:rPr>
        <w:t xml:space="preserve">Linfáticos </w:t>
      </w:r>
      <w:r w:rsidRPr="001142BA">
        <w:rPr>
          <w:b/>
          <w:sz w:val="22"/>
        </w:rPr>
        <w:t>Uréter superior</w:t>
      </w:r>
      <w:r w:rsidRPr="001142BA">
        <w:rPr>
          <w:sz w:val="22"/>
        </w:rPr>
        <w:t xml:space="preserve"> </w:t>
      </w:r>
      <w:r w:rsidRPr="001142BA">
        <w:sym w:font="Wingdings" w:char="F0E0"/>
      </w:r>
      <w:r w:rsidRPr="001142BA">
        <w:rPr>
          <w:sz w:val="22"/>
        </w:rPr>
        <w:t xml:space="preserve"> linfáticos</w:t>
      </w:r>
      <w:r w:rsidRPr="001142BA">
        <w:rPr>
          <w:b/>
          <w:sz w:val="22"/>
        </w:rPr>
        <w:t xml:space="preserve"> renales o </w:t>
      </w:r>
      <w:r w:rsidRPr="001142BA">
        <w:rPr>
          <w:sz w:val="22"/>
        </w:rPr>
        <w:t>nódulos</w:t>
      </w:r>
      <w:r w:rsidRPr="001142BA">
        <w:rPr>
          <w:b/>
          <w:sz w:val="22"/>
        </w:rPr>
        <w:t xml:space="preserve"> lumbares</w:t>
      </w:r>
      <w:r w:rsidRPr="001142BA">
        <w:rPr>
          <w:sz w:val="22"/>
        </w:rPr>
        <w:t>.</w:t>
      </w:r>
    </w:p>
    <w:p w:rsidR="001142BA" w:rsidRPr="001142BA" w:rsidRDefault="001142BA" w:rsidP="001142BA">
      <w:pPr>
        <w:pStyle w:val="Prrafodelista"/>
        <w:rPr>
          <w:sz w:val="22"/>
        </w:rPr>
      </w:pPr>
    </w:p>
    <w:p w:rsidR="001142BA" w:rsidRDefault="009859DF" w:rsidP="001142BA">
      <w:pPr>
        <w:pStyle w:val="Prrafodelista"/>
        <w:numPr>
          <w:ilvl w:val="0"/>
          <w:numId w:val="10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4A1605DC" wp14:editId="49EB9BA4">
            <wp:simplePos x="0" y="0"/>
            <wp:positionH relativeFrom="column">
              <wp:posOffset>4333875</wp:posOffset>
            </wp:positionH>
            <wp:positionV relativeFrom="paragraph">
              <wp:posOffset>236220</wp:posOffset>
            </wp:positionV>
            <wp:extent cx="2847975" cy="3314700"/>
            <wp:effectExtent l="0" t="0" r="9525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797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2BA">
        <w:rPr>
          <w:sz w:val="22"/>
        </w:rPr>
        <w:t xml:space="preserve">Linfáticos </w:t>
      </w:r>
      <w:r w:rsidR="001142BA" w:rsidRPr="001142BA">
        <w:rPr>
          <w:b/>
          <w:sz w:val="22"/>
        </w:rPr>
        <w:t>Uréter medio</w:t>
      </w:r>
      <w:r w:rsidR="001142BA">
        <w:rPr>
          <w:sz w:val="22"/>
        </w:rPr>
        <w:t xml:space="preserve"> </w:t>
      </w:r>
      <w:r w:rsidR="001142BA" w:rsidRPr="001142BA">
        <w:rPr>
          <w:sz w:val="22"/>
        </w:rPr>
        <w:sym w:font="Wingdings" w:char="F0E0"/>
      </w:r>
      <w:r w:rsidR="001142BA">
        <w:rPr>
          <w:sz w:val="22"/>
        </w:rPr>
        <w:t xml:space="preserve"> nódulos </w:t>
      </w:r>
      <w:r w:rsidR="001142BA" w:rsidRPr="001142BA">
        <w:rPr>
          <w:b/>
          <w:sz w:val="22"/>
        </w:rPr>
        <w:t>linfáticos ilíacos comunes</w:t>
      </w:r>
    </w:p>
    <w:p w:rsidR="001142BA" w:rsidRPr="001142BA" w:rsidRDefault="001142BA" w:rsidP="001142BA">
      <w:pPr>
        <w:pStyle w:val="Prrafodelista"/>
        <w:rPr>
          <w:sz w:val="22"/>
        </w:rPr>
      </w:pPr>
    </w:p>
    <w:p w:rsidR="001142BA" w:rsidRDefault="001142BA" w:rsidP="001142BA">
      <w:pPr>
        <w:pStyle w:val="Prrafodelista"/>
        <w:numPr>
          <w:ilvl w:val="0"/>
          <w:numId w:val="10"/>
        </w:numPr>
        <w:ind w:left="360"/>
        <w:rPr>
          <w:sz w:val="22"/>
        </w:rPr>
      </w:pPr>
      <w:r>
        <w:rPr>
          <w:sz w:val="22"/>
        </w:rPr>
        <w:t xml:space="preserve">Linfáticos </w:t>
      </w:r>
      <w:r w:rsidRPr="001142BA">
        <w:rPr>
          <w:b/>
          <w:sz w:val="22"/>
        </w:rPr>
        <w:t>Uréter inferior</w:t>
      </w:r>
      <w:r>
        <w:rPr>
          <w:sz w:val="22"/>
        </w:rPr>
        <w:t xml:space="preserve"> </w:t>
      </w:r>
      <w:r w:rsidRPr="001142BA">
        <w:rPr>
          <w:sz w:val="22"/>
        </w:rPr>
        <w:sym w:font="Wingdings" w:char="F0E0"/>
      </w:r>
      <w:r>
        <w:rPr>
          <w:sz w:val="22"/>
        </w:rPr>
        <w:t xml:space="preserve"> nódulos </w:t>
      </w:r>
      <w:r w:rsidRPr="001142BA">
        <w:rPr>
          <w:b/>
          <w:sz w:val="22"/>
        </w:rPr>
        <w:t>linfáticos ilíacos comunes, externos o internos</w:t>
      </w:r>
      <w:r w:rsidR="0096744F">
        <w:rPr>
          <w:sz w:val="22"/>
        </w:rPr>
        <w:t>.</w:t>
      </w:r>
    </w:p>
    <w:p w:rsidR="0096744F" w:rsidRPr="0096744F" w:rsidRDefault="0096744F" w:rsidP="0096744F">
      <w:pPr>
        <w:pStyle w:val="Prrafodelista"/>
        <w:rPr>
          <w:sz w:val="22"/>
        </w:rPr>
      </w:pPr>
    </w:p>
    <w:p w:rsidR="0096744F" w:rsidRPr="001142BA" w:rsidRDefault="0096744F" w:rsidP="001142BA">
      <w:pPr>
        <w:pStyle w:val="Prrafodelista"/>
        <w:numPr>
          <w:ilvl w:val="0"/>
          <w:numId w:val="10"/>
        </w:numPr>
        <w:ind w:left="360"/>
        <w:rPr>
          <w:sz w:val="22"/>
        </w:rPr>
      </w:pPr>
      <w:r>
        <w:rPr>
          <w:sz w:val="22"/>
        </w:rPr>
        <w:t xml:space="preserve">Linfáticos </w:t>
      </w:r>
      <w:r w:rsidRPr="0096744F">
        <w:rPr>
          <w:b/>
          <w:sz w:val="22"/>
        </w:rPr>
        <w:t>Suprarrenales</w:t>
      </w:r>
      <w:r>
        <w:rPr>
          <w:sz w:val="22"/>
        </w:rPr>
        <w:t xml:space="preserve"> (plexo profundo a la cápsula y plexo de la médula suprarrenal) </w:t>
      </w:r>
      <w:r w:rsidRPr="0096744F">
        <w:rPr>
          <w:sz w:val="22"/>
        </w:rPr>
        <w:sym w:font="Wingdings" w:char="F0E0"/>
      </w:r>
      <w:r>
        <w:rPr>
          <w:sz w:val="22"/>
        </w:rPr>
        <w:t xml:space="preserve"> nódulos </w:t>
      </w:r>
      <w:r w:rsidRPr="0096744F">
        <w:rPr>
          <w:b/>
          <w:sz w:val="22"/>
        </w:rPr>
        <w:t>linfáticos lumbares</w:t>
      </w:r>
    </w:p>
    <w:p w:rsidR="007C57E9" w:rsidRDefault="007C57E9" w:rsidP="001142BA">
      <w:pPr>
        <w:rPr>
          <w:sz w:val="22"/>
        </w:rPr>
      </w:pPr>
    </w:p>
    <w:p w:rsidR="007C57E9" w:rsidRDefault="006F283C" w:rsidP="006F283C">
      <w:pPr>
        <w:pStyle w:val="Ttulo2"/>
      </w:pPr>
      <w:r>
        <w:t xml:space="preserve">Inervación </w:t>
      </w:r>
    </w:p>
    <w:p w:rsidR="008332BD" w:rsidRPr="00B41B11" w:rsidRDefault="00FF155F" w:rsidP="00B41B11">
      <w:pPr>
        <w:pStyle w:val="Prrafodelista"/>
        <w:numPr>
          <w:ilvl w:val="0"/>
          <w:numId w:val="11"/>
        </w:numPr>
        <w:rPr>
          <w:sz w:val="22"/>
        </w:rPr>
      </w:pPr>
      <w:r w:rsidRPr="00B41B11">
        <w:rPr>
          <w:b/>
          <w:sz w:val="22"/>
        </w:rPr>
        <w:t xml:space="preserve">Nervios esplácnicos abdominopélvicos (imo) </w:t>
      </w:r>
      <w:r w:rsidRPr="00FF155F">
        <w:sym w:font="Wingdings" w:char="F0E0"/>
      </w:r>
      <w:r w:rsidRPr="00B41B11">
        <w:rPr>
          <w:sz w:val="22"/>
        </w:rPr>
        <w:t xml:space="preserve"> </w:t>
      </w:r>
      <w:r w:rsidRPr="00B41B11">
        <w:rPr>
          <w:b/>
          <w:sz w:val="22"/>
        </w:rPr>
        <w:t>Plexo nervioso renal</w:t>
      </w:r>
      <w:r w:rsidRPr="00B41B11">
        <w:rPr>
          <w:sz w:val="22"/>
        </w:rPr>
        <w:t xml:space="preserve"> </w:t>
      </w:r>
      <w:r w:rsidRPr="00FF155F">
        <w:sym w:font="Wingdings" w:char="F0E0"/>
      </w:r>
      <w:r w:rsidRPr="00B41B11">
        <w:rPr>
          <w:sz w:val="22"/>
        </w:rPr>
        <w:t xml:space="preserve"> </w:t>
      </w:r>
      <w:r w:rsidRPr="00B41B11">
        <w:rPr>
          <w:b/>
          <w:sz w:val="22"/>
        </w:rPr>
        <w:t>fibras SP y PSP</w:t>
      </w:r>
      <w:r w:rsidRPr="00B41B11">
        <w:rPr>
          <w:sz w:val="22"/>
        </w:rPr>
        <w:t xml:space="preserve"> </w:t>
      </w:r>
      <w:r w:rsidRPr="00FF155F">
        <w:sym w:font="Wingdings" w:char="F0E0"/>
      </w:r>
      <w:r w:rsidRPr="00B41B11">
        <w:rPr>
          <w:sz w:val="22"/>
        </w:rPr>
        <w:t xml:space="preserve"> </w:t>
      </w:r>
      <w:r w:rsidRPr="00B41B11">
        <w:rPr>
          <w:b/>
        </w:rPr>
        <w:t>nervios renales</w:t>
      </w:r>
    </w:p>
    <w:p w:rsidR="00417F27" w:rsidRPr="00417F27" w:rsidRDefault="00417F27" w:rsidP="00B41B11">
      <w:pPr>
        <w:pStyle w:val="Prrafodelista"/>
        <w:numPr>
          <w:ilvl w:val="0"/>
          <w:numId w:val="11"/>
        </w:numPr>
        <w:rPr>
          <w:sz w:val="22"/>
        </w:rPr>
      </w:pPr>
      <w:r w:rsidRPr="00417F27">
        <w:rPr>
          <w:b/>
          <w:sz w:val="22"/>
        </w:rPr>
        <w:t>Plexo Renal, aórtico abdominal e hipogástrico</w:t>
      </w:r>
      <w:r>
        <w:rPr>
          <w:sz w:val="22"/>
        </w:rPr>
        <w:t xml:space="preserve"> </w:t>
      </w:r>
      <w:r w:rsidRPr="00417F27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417F27">
        <w:rPr>
          <w:b/>
        </w:rPr>
        <w:t>Nervios de porción abdominal de uréteres</w:t>
      </w:r>
      <w:r>
        <w:rPr>
          <w:sz w:val="22"/>
        </w:rPr>
        <w:t xml:space="preserve"> </w:t>
      </w:r>
    </w:p>
    <w:p w:rsidR="008332BD" w:rsidRDefault="00B41B11" w:rsidP="00B41B11">
      <w:pPr>
        <w:pStyle w:val="Prrafodelista"/>
        <w:numPr>
          <w:ilvl w:val="0"/>
          <w:numId w:val="11"/>
        </w:numPr>
        <w:rPr>
          <w:sz w:val="22"/>
        </w:rPr>
      </w:pPr>
      <w:r w:rsidRPr="00B41B11">
        <w:rPr>
          <w:b/>
        </w:rPr>
        <w:t>Fibras aferentes viscerales</w:t>
      </w:r>
      <w:r w:rsidRPr="00B41B11">
        <w:rPr>
          <w:sz w:val="22"/>
        </w:rPr>
        <w:t xml:space="preserve"> (dolor) </w:t>
      </w:r>
      <w:r w:rsidRPr="00B41B11">
        <w:sym w:font="Wingdings" w:char="F0E0"/>
      </w:r>
      <w:r w:rsidRPr="00B41B11">
        <w:rPr>
          <w:sz w:val="22"/>
        </w:rPr>
        <w:t xml:space="preserve"> fibras</w:t>
      </w:r>
      <w:r w:rsidRPr="00B41B11">
        <w:rPr>
          <w:b/>
          <w:sz w:val="22"/>
        </w:rPr>
        <w:t xml:space="preserve"> SP</w:t>
      </w:r>
      <w:r w:rsidRPr="00B41B11">
        <w:rPr>
          <w:sz w:val="22"/>
        </w:rPr>
        <w:t xml:space="preserve"> </w:t>
      </w:r>
      <w:r w:rsidRPr="00B41B11">
        <w:sym w:font="Wingdings" w:char="F0E0"/>
      </w:r>
      <w:r w:rsidRPr="00B41B11">
        <w:rPr>
          <w:sz w:val="22"/>
        </w:rPr>
        <w:t xml:space="preserve"> </w:t>
      </w:r>
      <w:r w:rsidRPr="00B41B11">
        <w:rPr>
          <w:b/>
          <w:sz w:val="22"/>
        </w:rPr>
        <w:t>ganglios sensitivos</w:t>
      </w:r>
      <w:r w:rsidRPr="00B41B11">
        <w:rPr>
          <w:sz w:val="22"/>
        </w:rPr>
        <w:t xml:space="preserve"> de </w:t>
      </w:r>
      <w:r w:rsidRPr="00B41B11">
        <w:rPr>
          <w:b/>
          <w:sz w:val="22"/>
        </w:rPr>
        <w:t>nervios espinales</w:t>
      </w:r>
      <w:r w:rsidRPr="00B41B11">
        <w:rPr>
          <w:sz w:val="22"/>
        </w:rPr>
        <w:t xml:space="preserve"> y segmentos </w:t>
      </w:r>
      <w:r w:rsidRPr="00B41B11">
        <w:rPr>
          <w:b/>
          <w:sz w:val="22"/>
        </w:rPr>
        <w:t>T11-L2</w:t>
      </w:r>
      <w:r w:rsidR="00417F27">
        <w:rPr>
          <w:sz w:val="22"/>
        </w:rPr>
        <w:t>.</w:t>
      </w:r>
    </w:p>
    <w:p w:rsidR="00417F27" w:rsidRPr="00417F27" w:rsidRDefault="00417F27" w:rsidP="00ED6D00">
      <w:pPr>
        <w:pStyle w:val="Prrafodelista"/>
        <w:numPr>
          <w:ilvl w:val="1"/>
          <w:numId w:val="11"/>
        </w:numPr>
        <w:rPr>
          <w:sz w:val="20"/>
        </w:rPr>
      </w:pPr>
      <w:r w:rsidRPr="00417F27">
        <w:rPr>
          <w:sz w:val="22"/>
        </w:rPr>
        <w:t>El dolor uretral suele referirse al cuadrante inferior homolateral de la pared anterior del abdomen, especialmente la ingle.</w:t>
      </w:r>
    </w:p>
    <w:p w:rsidR="00ED6D00" w:rsidRDefault="00ED6D00" w:rsidP="00F53C82">
      <w:pPr>
        <w:rPr>
          <w:b/>
          <w:sz w:val="22"/>
        </w:rPr>
      </w:pPr>
    </w:p>
    <w:p w:rsidR="008332BD" w:rsidRPr="00ED6D00" w:rsidRDefault="009859DF" w:rsidP="00ED6D00">
      <w:pPr>
        <w:pStyle w:val="Prrafodelista"/>
        <w:numPr>
          <w:ilvl w:val="0"/>
          <w:numId w:val="12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1EB00E9E" wp14:editId="632D88B5">
            <wp:simplePos x="0" y="0"/>
            <wp:positionH relativeFrom="column">
              <wp:posOffset>3781425</wp:posOffset>
            </wp:positionH>
            <wp:positionV relativeFrom="paragraph">
              <wp:posOffset>109855</wp:posOffset>
            </wp:positionV>
            <wp:extent cx="3321685" cy="2838450"/>
            <wp:effectExtent l="0" t="0" r="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2168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D00" w:rsidRPr="00ED6D00">
        <w:rPr>
          <w:b/>
          <w:sz w:val="22"/>
        </w:rPr>
        <w:t>Plexo celíaco y nervios esplácnicos abdominopélvicos</w:t>
      </w:r>
      <w:r w:rsidR="00ED6D00" w:rsidRPr="00ED6D00">
        <w:rPr>
          <w:sz w:val="22"/>
        </w:rPr>
        <w:t xml:space="preserve"> (mayor, menor e imo) </w:t>
      </w:r>
      <w:r w:rsidR="00ED6D00" w:rsidRPr="00ED6D00">
        <w:sym w:font="Wingdings" w:char="F0E0"/>
      </w:r>
      <w:r w:rsidR="00ED6D00" w:rsidRPr="00ED6D00">
        <w:rPr>
          <w:sz w:val="22"/>
        </w:rPr>
        <w:t xml:space="preserve"> fibras </w:t>
      </w:r>
      <w:r w:rsidR="00ED6D00" w:rsidRPr="00ED6D00">
        <w:rPr>
          <w:b/>
          <w:sz w:val="22"/>
        </w:rPr>
        <w:t>SP presinápticas</w:t>
      </w:r>
      <w:r w:rsidR="00ED6D00" w:rsidRPr="00ED6D00">
        <w:rPr>
          <w:sz w:val="22"/>
        </w:rPr>
        <w:t xml:space="preserve"> del </w:t>
      </w:r>
      <w:r w:rsidR="00ED6D00" w:rsidRPr="00ED6D00">
        <w:rPr>
          <w:b/>
          <w:sz w:val="22"/>
        </w:rPr>
        <w:t>asta lateral de los segmentos T10-L1</w:t>
      </w:r>
      <w:r w:rsidR="00ED6D00" w:rsidRPr="00ED6D00">
        <w:rPr>
          <w:sz w:val="22"/>
        </w:rPr>
        <w:t xml:space="preserve"> </w:t>
      </w:r>
      <w:r w:rsidR="00ED6D00" w:rsidRPr="00ED6D00">
        <w:sym w:font="Wingdings" w:char="F0E0"/>
      </w:r>
      <w:r w:rsidR="00ED6D00" w:rsidRPr="00ED6D00">
        <w:rPr>
          <w:sz w:val="22"/>
        </w:rPr>
        <w:t xml:space="preserve"> atraviesa </w:t>
      </w:r>
      <w:r w:rsidR="00ED6D00" w:rsidRPr="00ED6D00">
        <w:rPr>
          <w:b/>
          <w:sz w:val="22"/>
        </w:rPr>
        <w:t>ganglios paravertebrales y prevertebrales</w:t>
      </w:r>
      <w:r w:rsidR="00ED6D00" w:rsidRPr="00ED6D00">
        <w:rPr>
          <w:sz w:val="22"/>
        </w:rPr>
        <w:t xml:space="preserve"> (no hace sinapsis)</w:t>
      </w:r>
      <w:r w:rsidR="003D2D6A">
        <w:rPr>
          <w:sz w:val="22"/>
        </w:rPr>
        <w:t xml:space="preserve"> </w:t>
      </w:r>
      <w:r w:rsidR="003D2D6A" w:rsidRPr="003D2D6A">
        <w:rPr>
          <w:sz w:val="22"/>
        </w:rPr>
        <w:sym w:font="Wingdings" w:char="F0E0"/>
      </w:r>
      <w:r w:rsidR="003D2D6A">
        <w:rPr>
          <w:sz w:val="22"/>
        </w:rPr>
        <w:t xml:space="preserve"> plexo </w:t>
      </w:r>
      <w:r w:rsidR="003D2D6A" w:rsidRPr="00970F06">
        <w:rPr>
          <w:b/>
          <w:sz w:val="22"/>
        </w:rPr>
        <w:t>periarterial</w:t>
      </w:r>
      <w:r w:rsidR="00ED6D00" w:rsidRPr="00ED6D00">
        <w:rPr>
          <w:sz w:val="22"/>
        </w:rPr>
        <w:t xml:space="preserve"> </w:t>
      </w:r>
      <w:r w:rsidR="00ED6D00" w:rsidRPr="00ED6D00">
        <w:sym w:font="Wingdings" w:char="F0E0"/>
      </w:r>
      <w:r w:rsidR="00ED6D00" w:rsidRPr="00ED6D00">
        <w:rPr>
          <w:sz w:val="22"/>
        </w:rPr>
        <w:t xml:space="preserve"> inervación </w:t>
      </w:r>
      <w:r w:rsidR="00ED6D00" w:rsidRPr="00ED6D00">
        <w:rPr>
          <w:b/>
        </w:rPr>
        <w:t>células cromafines</w:t>
      </w:r>
      <w:r w:rsidR="00ED6D00" w:rsidRPr="00ED6D00">
        <w:rPr>
          <w:sz w:val="22"/>
        </w:rPr>
        <w:t xml:space="preserve"> de </w:t>
      </w:r>
      <w:r w:rsidR="00ED6D00" w:rsidRPr="00ED6D00">
        <w:rPr>
          <w:b/>
          <w:sz w:val="22"/>
        </w:rPr>
        <w:t>glándulas suprarrenales</w:t>
      </w:r>
      <w:r w:rsidR="00ED6D00" w:rsidRPr="00ED6D00">
        <w:rPr>
          <w:sz w:val="22"/>
        </w:rPr>
        <w:t xml:space="preserve"> </w:t>
      </w:r>
    </w:p>
    <w:sectPr w:rsidR="008332BD" w:rsidRPr="00ED6D00" w:rsidSect="00F53C82">
      <w:headerReference w:type="default" r:id="rId30"/>
      <w:footerReference w:type="default" r:id="rId3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C7C" w:rsidRDefault="00BE4C7C" w:rsidP="0047172E">
      <w:r>
        <w:separator/>
      </w:r>
    </w:p>
  </w:endnote>
  <w:endnote w:type="continuationSeparator" w:id="0">
    <w:p w:rsidR="00BE4C7C" w:rsidRDefault="00BE4C7C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C7C" w:rsidRDefault="00BE4C7C" w:rsidP="0047172E">
      <w:r>
        <w:separator/>
      </w:r>
    </w:p>
  </w:footnote>
  <w:footnote w:type="continuationSeparator" w:id="0">
    <w:p w:rsidR="00BE4C7C" w:rsidRDefault="00BE4C7C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52E704E6" wp14:editId="03B3E05F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0D8"/>
    <w:multiLevelType w:val="hybridMultilevel"/>
    <w:tmpl w:val="288CCC8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D95F5E"/>
    <w:multiLevelType w:val="hybridMultilevel"/>
    <w:tmpl w:val="D38EAC0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B90713"/>
    <w:multiLevelType w:val="hybridMultilevel"/>
    <w:tmpl w:val="1CE2790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C530EA"/>
    <w:multiLevelType w:val="hybridMultilevel"/>
    <w:tmpl w:val="6F90773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F822CB"/>
    <w:multiLevelType w:val="hybridMultilevel"/>
    <w:tmpl w:val="F5F2E26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F2F69"/>
    <w:multiLevelType w:val="hybridMultilevel"/>
    <w:tmpl w:val="33083C2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3B453B"/>
    <w:multiLevelType w:val="hybridMultilevel"/>
    <w:tmpl w:val="6086480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9484C"/>
    <w:multiLevelType w:val="hybridMultilevel"/>
    <w:tmpl w:val="9C86627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B69D0"/>
    <w:multiLevelType w:val="hybridMultilevel"/>
    <w:tmpl w:val="1A86000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D565DF"/>
    <w:multiLevelType w:val="hybridMultilevel"/>
    <w:tmpl w:val="D47C509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0424B"/>
    <w:multiLevelType w:val="hybridMultilevel"/>
    <w:tmpl w:val="E2EE4B0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2B2C3E"/>
    <w:multiLevelType w:val="hybridMultilevel"/>
    <w:tmpl w:val="EE4EA8C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78"/>
    <w:rsid w:val="00060033"/>
    <w:rsid w:val="00061BED"/>
    <w:rsid w:val="00092664"/>
    <w:rsid w:val="000A0F05"/>
    <w:rsid w:val="000A62E3"/>
    <w:rsid w:val="000E34C0"/>
    <w:rsid w:val="001142BA"/>
    <w:rsid w:val="00121AE3"/>
    <w:rsid w:val="00137576"/>
    <w:rsid w:val="0017154C"/>
    <w:rsid w:val="00192E0E"/>
    <w:rsid w:val="001B04DC"/>
    <w:rsid w:val="001F228A"/>
    <w:rsid w:val="002133A9"/>
    <w:rsid w:val="002149F4"/>
    <w:rsid w:val="00221327"/>
    <w:rsid w:val="002353EB"/>
    <w:rsid w:val="00291A4E"/>
    <w:rsid w:val="002B1D93"/>
    <w:rsid w:val="002E4040"/>
    <w:rsid w:val="0033141B"/>
    <w:rsid w:val="00360DE4"/>
    <w:rsid w:val="00365237"/>
    <w:rsid w:val="00385F50"/>
    <w:rsid w:val="0038712C"/>
    <w:rsid w:val="003D2D6A"/>
    <w:rsid w:val="003E109B"/>
    <w:rsid w:val="00417F27"/>
    <w:rsid w:val="00443764"/>
    <w:rsid w:val="004444EC"/>
    <w:rsid w:val="0047172E"/>
    <w:rsid w:val="004B7898"/>
    <w:rsid w:val="004C7D7D"/>
    <w:rsid w:val="00517641"/>
    <w:rsid w:val="00566091"/>
    <w:rsid w:val="005B164B"/>
    <w:rsid w:val="006035FF"/>
    <w:rsid w:val="00604854"/>
    <w:rsid w:val="006134F7"/>
    <w:rsid w:val="00655094"/>
    <w:rsid w:val="00660ABA"/>
    <w:rsid w:val="006614DB"/>
    <w:rsid w:val="006715B7"/>
    <w:rsid w:val="006807C9"/>
    <w:rsid w:val="006F283C"/>
    <w:rsid w:val="006F785A"/>
    <w:rsid w:val="00704705"/>
    <w:rsid w:val="00717542"/>
    <w:rsid w:val="0073124E"/>
    <w:rsid w:val="007312B6"/>
    <w:rsid w:val="00736D51"/>
    <w:rsid w:val="00770239"/>
    <w:rsid w:val="00793C2F"/>
    <w:rsid w:val="007B2BE7"/>
    <w:rsid w:val="007C57E9"/>
    <w:rsid w:val="007D241F"/>
    <w:rsid w:val="008332BD"/>
    <w:rsid w:val="00833774"/>
    <w:rsid w:val="008364C7"/>
    <w:rsid w:val="008661A5"/>
    <w:rsid w:val="008741F6"/>
    <w:rsid w:val="008A1056"/>
    <w:rsid w:val="008B5BE2"/>
    <w:rsid w:val="008C1DA2"/>
    <w:rsid w:val="0093594C"/>
    <w:rsid w:val="0096744F"/>
    <w:rsid w:val="00970F06"/>
    <w:rsid w:val="00985360"/>
    <w:rsid w:val="009859DF"/>
    <w:rsid w:val="009930B5"/>
    <w:rsid w:val="009E3DB7"/>
    <w:rsid w:val="00A36294"/>
    <w:rsid w:val="00A925BC"/>
    <w:rsid w:val="00A96B10"/>
    <w:rsid w:val="00AD03AF"/>
    <w:rsid w:val="00B10776"/>
    <w:rsid w:val="00B36E0A"/>
    <w:rsid w:val="00B41B11"/>
    <w:rsid w:val="00B50743"/>
    <w:rsid w:val="00B62724"/>
    <w:rsid w:val="00B6765B"/>
    <w:rsid w:val="00B755A5"/>
    <w:rsid w:val="00B80B6D"/>
    <w:rsid w:val="00BA16A2"/>
    <w:rsid w:val="00BE4C7C"/>
    <w:rsid w:val="00C01C20"/>
    <w:rsid w:val="00C02C6E"/>
    <w:rsid w:val="00C23D49"/>
    <w:rsid w:val="00C32F9A"/>
    <w:rsid w:val="00CD0DF0"/>
    <w:rsid w:val="00CF2678"/>
    <w:rsid w:val="00CF6B0E"/>
    <w:rsid w:val="00CF73DB"/>
    <w:rsid w:val="00D447D7"/>
    <w:rsid w:val="00D52478"/>
    <w:rsid w:val="00D90B58"/>
    <w:rsid w:val="00DC7500"/>
    <w:rsid w:val="00DF0C61"/>
    <w:rsid w:val="00E01793"/>
    <w:rsid w:val="00E31D80"/>
    <w:rsid w:val="00E541CA"/>
    <w:rsid w:val="00E7069F"/>
    <w:rsid w:val="00ED6D00"/>
    <w:rsid w:val="00F34B29"/>
    <w:rsid w:val="00F414CB"/>
    <w:rsid w:val="00F53C82"/>
    <w:rsid w:val="00F711C3"/>
    <w:rsid w:val="00F86792"/>
    <w:rsid w:val="00FF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85F50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85F50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85F50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385F50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B36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01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1C20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85F50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85F50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85F50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385F50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B36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01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1C20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648</TotalTime>
  <Pages>5</Pages>
  <Words>1291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72</cp:revision>
  <dcterms:created xsi:type="dcterms:W3CDTF">2014-06-30T01:57:00Z</dcterms:created>
  <dcterms:modified xsi:type="dcterms:W3CDTF">2014-08-12T09:36:00Z</dcterms:modified>
</cp:coreProperties>
</file>